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391" w:rsidRPr="001D6E5B" w:rsidRDefault="00055902" w:rsidP="00055902">
      <w:pPr>
        <w:jc w:val="center"/>
        <w:rPr>
          <w:rFonts w:ascii="Comic Sans MS" w:hAnsi="Comic Sans MS"/>
          <w:sz w:val="52"/>
          <w:szCs w:val="52"/>
        </w:rPr>
      </w:pPr>
      <w:proofErr w:type="spellStart"/>
      <w:r w:rsidRPr="001D6E5B">
        <w:rPr>
          <w:rFonts w:ascii="Comic Sans MS" w:hAnsi="Comic Sans MS"/>
          <w:sz w:val="52"/>
          <w:szCs w:val="52"/>
        </w:rPr>
        <w:t>Colomendy</w:t>
      </w:r>
      <w:proofErr w:type="spellEnd"/>
      <w:r w:rsidRPr="001D6E5B">
        <w:rPr>
          <w:rFonts w:ascii="Comic Sans MS" w:hAnsi="Comic Sans MS"/>
          <w:sz w:val="52"/>
          <w:szCs w:val="52"/>
        </w:rPr>
        <w:t xml:space="preserve"> Pack</w:t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Name:-</w:t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1D6E5B" w:rsidRDefault="001D6E5B" w:rsidP="00055902">
      <w:pPr>
        <w:rPr>
          <w:noProof/>
        </w:rPr>
      </w:pPr>
      <w:r>
        <w:rPr>
          <w:noProof/>
        </w:rPr>
        <w:drawing>
          <wp:inline distT="0" distB="0" distL="0" distR="0" wp14:anchorId="2C63F270" wp14:editId="11587228">
            <wp:extent cx="5274310" cy="2997835"/>
            <wp:effectExtent l="0" t="0" r="2540" b="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E5B" w:rsidRDefault="001D6E5B" w:rsidP="00055902">
      <w:pPr>
        <w:rPr>
          <w:noProof/>
        </w:rPr>
      </w:pPr>
    </w:p>
    <w:p w:rsidR="001D6E5B" w:rsidRDefault="001D6E5B" w:rsidP="00055902">
      <w:pPr>
        <w:rPr>
          <w:noProof/>
        </w:rPr>
      </w:pPr>
    </w:p>
    <w:p w:rsidR="001D6E5B" w:rsidRPr="001D6E5B" w:rsidRDefault="001D6E5B" w:rsidP="001D6E5B">
      <w:pPr>
        <w:jc w:val="center"/>
        <w:rPr>
          <w:rFonts w:ascii="Arial" w:hAnsi="Arial" w:cs="Arial"/>
          <w:noProof/>
          <w:sz w:val="36"/>
          <w:szCs w:val="36"/>
        </w:rPr>
      </w:pPr>
      <w:r w:rsidRPr="001D6E5B">
        <w:rPr>
          <w:rFonts w:ascii="Arial" w:hAnsi="Arial" w:cs="Arial"/>
          <w:noProof/>
          <w:sz w:val="36"/>
          <w:szCs w:val="36"/>
        </w:rPr>
        <w:t>Colomendy Numeracy Pack</w:t>
      </w:r>
    </w:p>
    <w:p w:rsidR="001D6E5B" w:rsidRPr="001D6E5B" w:rsidRDefault="001D6E5B" w:rsidP="00055902">
      <w:pPr>
        <w:rPr>
          <w:rFonts w:ascii="Arial" w:hAnsi="Arial" w:cs="Arial"/>
          <w:noProof/>
          <w:sz w:val="36"/>
          <w:szCs w:val="36"/>
        </w:rPr>
      </w:pPr>
    </w:p>
    <w:p w:rsidR="001D6E5B" w:rsidRDefault="001D6E5B" w:rsidP="00055902">
      <w:pPr>
        <w:rPr>
          <w:noProof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2F01F45C" wp14:editId="79082ADC">
            <wp:extent cx="5274310" cy="29983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Pre visit:-</w:t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My mentor is ……………………………………………………………………</w:t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My key target to improve is …………………………………………</w:t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What I would like to get out of </w:t>
      </w:r>
      <w:proofErr w:type="spellStart"/>
      <w:r>
        <w:rPr>
          <w:rFonts w:ascii="Comic Sans MS" w:hAnsi="Comic Sans MS"/>
          <w:sz w:val="32"/>
          <w:szCs w:val="32"/>
        </w:rPr>
        <w:t>Colomendy</w:t>
      </w:r>
      <w:proofErr w:type="spellEnd"/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 w:rsidRPr="00055902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CECC41" wp14:editId="3F7EB21B">
                <wp:simplePos x="0" y="0"/>
                <wp:positionH relativeFrom="column">
                  <wp:posOffset>44532</wp:posOffset>
                </wp:positionH>
                <wp:positionV relativeFrom="paragraph">
                  <wp:posOffset>204388</wp:posOffset>
                </wp:positionV>
                <wp:extent cx="5593278" cy="5759532"/>
                <wp:effectExtent l="19050" t="19050" r="26670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278" cy="57595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1)</w:t>
                            </w: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2)</w:t>
                            </w: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C23D8" w:rsidRPr="00055902" w:rsidRDefault="006C23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5pt;margin-top:16.1pt;width:440.4pt;height:45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" strokeweight="2.75pt">
                <v:textbox>
                  <w:txbxContent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1)</w:t>
                      </w: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2)</w:t>
                      </w: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Default="006C23D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C23D8" w:rsidRPr="00055902" w:rsidRDefault="006C23D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3)</w:t>
                      </w:r>
                    </w:p>
                  </w:txbxContent>
                </v:textbox>
              </v:shape>
            </w:pict>
          </mc:Fallback>
        </mc:AlternateContent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Pr="00055902" w:rsidRDefault="00055902" w:rsidP="00055902">
      <w:pPr>
        <w:jc w:val="center"/>
        <w:rPr>
          <w:rFonts w:ascii="Comic Sans MS" w:hAnsi="Comic Sans MS"/>
          <w:sz w:val="48"/>
          <w:szCs w:val="48"/>
          <w:u w:val="single"/>
        </w:rPr>
      </w:pPr>
      <w:r w:rsidRPr="00055902">
        <w:rPr>
          <w:rFonts w:ascii="Comic Sans MS" w:hAnsi="Comic Sans MS"/>
          <w:sz w:val="48"/>
          <w:szCs w:val="48"/>
          <w:u w:val="single"/>
        </w:rPr>
        <w:lastRenderedPageBreak/>
        <w:t>Mazes</w:t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00FFEC0D" wp14:editId="750F6498">
            <wp:extent cx="1472540" cy="14725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97" cy="147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</w:t>
      </w:r>
      <w:r>
        <w:rPr>
          <w:noProof/>
        </w:rPr>
        <w:drawing>
          <wp:inline distT="0" distB="0" distL="0" distR="0" wp14:anchorId="4BBE57D1" wp14:editId="603BC916">
            <wp:extent cx="1520042" cy="1496895"/>
            <wp:effectExtent l="0" t="0" r="444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667" cy="150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Pr="00055902" w:rsidRDefault="00055902" w:rsidP="00055902">
      <w:pPr>
        <w:rPr>
          <w:rFonts w:ascii="Comic Sans MS" w:hAnsi="Comic Sans MS"/>
          <w:sz w:val="28"/>
          <w:szCs w:val="28"/>
        </w:rPr>
      </w:pPr>
      <w:r w:rsidRPr="00055902">
        <w:rPr>
          <w:rFonts w:ascii="Comic Sans MS" w:hAnsi="Comic Sans MS"/>
          <w:sz w:val="28"/>
          <w:szCs w:val="28"/>
        </w:rPr>
        <w:t>Learning outcomes</w:t>
      </w:r>
    </w:p>
    <w:p w:rsidR="00055902" w:rsidRPr="00055902" w:rsidRDefault="00055902" w:rsidP="00055902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055902">
        <w:rPr>
          <w:rFonts w:ascii="Comic Sans MS" w:hAnsi="Comic Sans MS"/>
          <w:sz w:val="28"/>
          <w:szCs w:val="28"/>
        </w:rPr>
        <w:t>To be resilient, to not give up. (level 4 skill)</w:t>
      </w:r>
    </w:p>
    <w:p w:rsidR="00055902" w:rsidRPr="00055902" w:rsidRDefault="00055902" w:rsidP="00055902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055902">
        <w:rPr>
          <w:rFonts w:ascii="Comic Sans MS" w:hAnsi="Comic Sans MS"/>
          <w:sz w:val="28"/>
          <w:szCs w:val="28"/>
        </w:rPr>
        <w:t xml:space="preserve">To develop a strategy to solve the maze </w:t>
      </w:r>
    </w:p>
    <w:p w:rsidR="00055902" w:rsidRPr="00055902" w:rsidRDefault="00055902" w:rsidP="00055902">
      <w:pPr>
        <w:pStyle w:val="ListParagraph"/>
        <w:ind w:left="1080"/>
        <w:rPr>
          <w:rFonts w:ascii="Comic Sans MS" w:hAnsi="Comic Sans MS"/>
          <w:sz w:val="28"/>
          <w:szCs w:val="28"/>
        </w:rPr>
      </w:pPr>
      <w:r w:rsidRPr="00055902">
        <w:rPr>
          <w:rFonts w:ascii="Comic Sans MS" w:hAnsi="Comic Sans MS"/>
          <w:sz w:val="28"/>
          <w:szCs w:val="28"/>
        </w:rPr>
        <w:t>(level 4 – 5 skill)</w:t>
      </w:r>
    </w:p>
    <w:p w:rsidR="00055902" w:rsidRPr="00055902" w:rsidRDefault="00055902" w:rsidP="00055902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055902">
        <w:rPr>
          <w:rFonts w:ascii="Comic Sans MS" w:hAnsi="Comic Sans MS"/>
          <w:sz w:val="28"/>
          <w:szCs w:val="28"/>
        </w:rPr>
        <w:t xml:space="preserve">To justify why there is only one solution </w:t>
      </w:r>
    </w:p>
    <w:p w:rsidR="00055902" w:rsidRPr="00055902" w:rsidRDefault="00055902" w:rsidP="00055902">
      <w:pPr>
        <w:pStyle w:val="ListParagraph"/>
        <w:ind w:left="1080"/>
        <w:rPr>
          <w:rFonts w:ascii="Comic Sans MS" w:hAnsi="Comic Sans MS"/>
          <w:sz w:val="28"/>
          <w:szCs w:val="28"/>
        </w:rPr>
      </w:pPr>
      <w:r w:rsidRPr="00055902">
        <w:rPr>
          <w:rFonts w:ascii="Comic Sans MS" w:hAnsi="Comic Sans MS"/>
          <w:sz w:val="28"/>
          <w:szCs w:val="28"/>
        </w:rPr>
        <w:t>(level 5 – 6 skill)</w:t>
      </w:r>
    </w:p>
    <w:p w:rsidR="00055902" w:rsidRPr="00055902" w:rsidRDefault="00055902" w:rsidP="00055902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055902">
        <w:rPr>
          <w:rFonts w:ascii="Comic Sans MS" w:hAnsi="Comic Sans MS"/>
          <w:sz w:val="28"/>
          <w:szCs w:val="28"/>
        </w:rPr>
        <w:t>To make my own maze (level 5) with a unique answer (level 6)</w:t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 learned :-</w:t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A96386" wp14:editId="015BE2C0">
                <wp:simplePos x="0" y="0"/>
                <wp:positionH relativeFrom="column">
                  <wp:posOffset>-2969</wp:posOffset>
                </wp:positionH>
                <wp:positionV relativeFrom="paragraph">
                  <wp:posOffset>110350</wp:posOffset>
                </wp:positionV>
                <wp:extent cx="5153891" cy="1733797"/>
                <wp:effectExtent l="19050" t="19050" r="46990" b="381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891" cy="1733797"/>
                        </a:xfrm>
                        <a:prstGeom prst="rect">
                          <a:avLst/>
                        </a:prstGeom>
                        <a:noFill/>
                        <a:ln w="539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-.25pt;margin-top:8.7pt;width:405.8pt;height:13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" filled="f" strokecolor="#243f60 [1604]" strokeweight="4.25pt"/>
            </w:pict>
          </mc:Fallback>
        </mc:AlternateContent>
      </w: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</w:p>
    <w:p w:rsidR="00055902" w:rsidRDefault="00055902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1491B5" wp14:editId="1E26A77F">
                <wp:simplePos x="0" y="0"/>
                <wp:positionH relativeFrom="column">
                  <wp:posOffset>-4519</wp:posOffset>
                </wp:positionH>
                <wp:positionV relativeFrom="paragraph">
                  <wp:posOffset>381635</wp:posOffset>
                </wp:positionV>
                <wp:extent cx="5153660" cy="1733550"/>
                <wp:effectExtent l="19050" t="19050" r="46990" b="381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660" cy="1733550"/>
                        </a:xfrm>
                        <a:prstGeom prst="rect">
                          <a:avLst/>
                        </a:prstGeom>
                        <a:noFill/>
                        <a:ln w="539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-.35pt;margin-top:30.05pt;width:405.8pt;height:13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" filled="f" strokecolor="#243f60 [1604]" strokeweight="4.25pt"/>
            </w:pict>
          </mc:Fallback>
        </mc:AlternateContent>
      </w:r>
      <w:r>
        <w:rPr>
          <w:rFonts w:ascii="Comic Sans MS" w:hAnsi="Comic Sans MS"/>
          <w:sz w:val="32"/>
          <w:szCs w:val="32"/>
        </w:rPr>
        <w:t>From now on I will :-</w:t>
      </w: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My Maze</w:t>
      </w: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54005A" w:rsidTr="0054005A">
        <w:trPr>
          <w:trHeight w:val="1701"/>
          <w:jc w:val="center"/>
        </w:trPr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</w:tr>
      <w:tr w:rsidR="0054005A" w:rsidTr="0054005A">
        <w:trPr>
          <w:trHeight w:val="1701"/>
          <w:jc w:val="center"/>
        </w:trPr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</w:tr>
      <w:tr w:rsidR="0054005A" w:rsidTr="0054005A">
        <w:trPr>
          <w:trHeight w:val="1701"/>
          <w:jc w:val="center"/>
        </w:trPr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</w:tr>
      <w:tr w:rsidR="0054005A" w:rsidTr="0054005A">
        <w:trPr>
          <w:trHeight w:val="1701"/>
          <w:jc w:val="center"/>
        </w:trPr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</w:tr>
      <w:tr w:rsidR="0054005A" w:rsidTr="0054005A">
        <w:trPr>
          <w:trHeight w:val="1701"/>
          <w:jc w:val="center"/>
        </w:trPr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  <w:tc>
          <w:tcPr>
            <w:tcW w:w="1701" w:type="dxa"/>
          </w:tcPr>
          <w:p w:rsidR="0054005A" w:rsidRDefault="0054005A" w:rsidP="0054005A">
            <w:pPr>
              <w:jc w:val="right"/>
            </w:pPr>
          </w:p>
        </w:tc>
      </w:tr>
    </w:tbl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54005A" w:rsidRDefault="0054005A" w:rsidP="00055902">
      <w:pPr>
        <w:rPr>
          <w:rFonts w:ascii="Comic Sans MS" w:hAnsi="Comic Sans MS"/>
          <w:sz w:val="32"/>
          <w:szCs w:val="32"/>
        </w:rPr>
      </w:pPr>
    </w:p>
    <w:p w:rsidR="007A74F1" w:rsidRPr="000C3006" w:rsidRDefault="007A74F1" w:rsidP="00055902">
      <w:pPr>
        <w:rPr>
          <w:rFonts w:ascii="Comic Sans MS" w:hAnsi="Comic Sans MS"/>
          <w:sz w:val="32"/>
          <w:szCs w:val="32"/>
          <w:u w:val="single"/>
        </w:rPr>
      </w:pPr>
      <w:r w:rsidRPr="000C3006">
        <w:rPr>
          <w:rFonts w:ascii="Comic Sans MS" w:hAnsi="Comic Sans MS"/>
          <w:sz w:val="32"/>
          <w:szCs w:val="32"/>
          <w:u w:val="single"/>
        </w:rPr>
        <w:lastRenderedPageBreak/>
        <w:t>Division</w:t>
      </w: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 x 3 =          so    ….</w:t>
      </w: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8 x 5 =         </w:t>
      </w:r>
      <w:r w:rsidR="000C3006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so  …………</w:t>
      </w: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7A74F1" w:rsidRDefault="007A74F1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7A74F1" w:rsidRDefault="000C3006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6 x 21 =        so  …………….</w:t>
      </w: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  <w:r w:rsidRPr="000C3006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7DE793" wp14:editId="7B29E809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062616" cy="2125683"/>
                <wp:effectExtent l="0" t="0" r="24130" b="2730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2616" cy="21256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3D8" w:rsidRPr="000C3006" w:rsidRDefault="006C23D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C300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 can use multiplication to divide by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398.65pt;height:167.4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">
                <v:textbox>
                  <w:txbxContent>
                    <w:p w:rsidR="006C23D8" w:rsidRPr="000C3006" w:rsidRDefault="006C23D8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C3006">
                        <w:rPr>
                          <w:rFonts w:ascii="Arial" w:hAnsi="Arial" w:cs="Arial"/>
                          <w:sz w:val="32"/>
                          <w:szCs w:val="32"/>
                        </w:rPr>
                        <w:t>I can use multiplication to divide by …</w:t>
                      </w:r>
                    </w:p>
                  </w:txbxContent>
                </v:textbox>
              </v:shape>
            </w:pict>
          </mc:Fallback>
        </mc:AlternateContent>
      </w: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Complete the following</w:t>
      </w: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42 ÷ 7 =</w:t>
      </w: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45 ÷ 9 = </w:t>
      </w: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21 ÷ 3 =</w:t>
      </w: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56 ÷ 8 = </w:t>
      </w: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</w:p>
    <w:p w:rsidR="000C3006" w:rsidRDefault="000C3006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Now challenge your mentor to four in a row</w:t>
      </w:r>
    </w:p>
    <w:p w:rsidR="001D2221" w:rsidRPr="00E80A21" w:rsidRDefault="002F060A" w:rsidP="000D13BF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E80A21">
        <w:rPr>
          <w:rFonts w:ascii="Comic Sans MS" w:hAnsi="Comic Sans MS"/>
          <w:sz w:val="32"/>
          <w:szCs w:val="32"/>
          <w:u w:val="single"/>
        </w:rPr>
        <w:lastRenderedPageBreak/>
        <w:t>Balloon Tetrahedrons</w:t>
      </w:r>
    </w:p>
    <w:p w:rsidR="002F060A" w:rsidRDefault="002F060A" w:rsidP="00055902">
      <w:pPr>
        <w:rPr>
          <w:rFonts w:ascii="Comic Sans MS" w:hAnsi="Comic Sans MS"/>
          <w:sz w:val="32"/>
          <w:szCs w:val="32"/>
        </w:rPr>
      </w:pPr>
    </w:p>
    <w:p w:rsidR="002F060A" w:rsidRDefault="002F060A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Step 1 – Blow up one balloon leaving about 1 cm at the end</w:t>
      </w:r>
    </w:p>
    <w:p w:rsidR="000D13BF" w:rsidRDefault="000D13BF" w:rsidP="00055902">
      <w:pPr>
        <w:rPr>
          <w:rFonts w:ascii="Comic Sans MS" w:hAnsi="Comic Sans MS"/>
          <w:sz w:val="32"/>
          <w:szCs w:val="32"/>
        </w:rPr>
      </w:pPr>
    </w:p>
    <w:p w:rsidR="002F060A" w:rsidRDefault="00E80A21" w:rsidP="00E80A21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232561" cy="1667187"/>
            <wp:effectExtent l="0" t="0" r="0" b="0"/>
            <wp:docPr id="19" name="Picture 19" descr="\\taw.org.uk\zone7\Homes\taw700staff\Darryn.robinson\Literacy and Numeracy\catch up premium\Activities\Student pack\tetrahedrons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taw.org.uk\zone7\Homes\taw700staff\Darryn.robinson\Literacy and Numeracy\catch up premium\Activities\Student pack\tetrahedrons\photo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38247" cy="167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0A" w:rsidRDefault="002F060A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Step 2 – Blow up second balloon about half way.</w:t>
      </w:r>
    </w:p>
    <w:p w:rsidR="002F060A" w:rsidRDefault="002F060A" w:rsidP="00055902">
      <w:pPr>
        <w:rPr>
          <w:rFonts w:ascii="Comic Sans MS" w:hAnsi="Comic Sans MS"/>
          <w:sz w:val="32"/>
          <w:szCs w:val="32"/>
        </w:rPr>
      </w:pPr>
    </w:p>
    <w:p w:rsidR="00E80A21" w:rsidRDefault="00E80A21" w:rsidP="00E80A21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505694" cy="1871152"/>
            <wp:effectExtent l="0" t="0" r="9525" b="0"/>
            <wp:docPr id="20" name="Picture 20" descr="\\taw.org.uk\zone7\Homes\taw700staff\Darryn.robinson\Literacy and Numeracy\catch up premium\Activities\Student pack\tetrahedron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taw.org.uk\zone7\Homes\taw700staff\Darryn.robinson\Literacy and Numeracy\catch up premium\Activities\Student pack\tetrahedrons\photo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06485" cy="187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0A" w:rsidRDefault="002F060A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Step 3 – With big balloon – make a bubble, split into quarters – making a triangle with an extra ‘leg’</w:t>
      </w:r>
    </w:p>
    <w:p w:rsidR="00E80A21" w:rsidRDefault="00E80A21" w:rsidP="00E80A21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208810" cy="1649450"/>
            <wp:effectExtent l="0" t="0" r="1270" b="8255"/>
            <wp:docPr id="21" name="Picture 21" descr="\\taw.org.uk\zone7\Homes\taw700staff\Darryn.robinson\Literacy and Numeracy\catch up premium\Activities\Student pack\tetrahedrons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taw.org.uk\zone7\Homes\taw700staff\Darryn.robinson\Literacy and Numeracy\catch up premium\Activities\Student pack\tetrahedrons\photo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716" cy="165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0A" w:rsidRDefault="000D13BF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70A7BF5E" wp14:editId="6E6562CB">
            <wp:extent cx="2417177" cy="1805049"/>
            <wp:effectExtent l="0" t="0" r="2540" b="5080"/>
            <wp:docPr id="12" name="Picture 12" descr="\\taw.org.uk\zone7\Homes\taw700staff\Darryn.robinson\Literacy and Numeracy\catch up premium\Activities\Student pack\tetrahedrons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aw.org.uk\zone7\Homes\taw700staff\Darryn.robinson\Literacy and Numeracy\catch up premium\Activities\Student pack\tetrahedrons\photo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860" cy="181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A21">
        <w:rPr>
          <w:rFonts w:ascii="Comic Sans MS" w:hAnsi="Comic Sans MS"/>
          <w:sz w:val="32"/>
          <w:szCs w:val="32"/>
        </w:rPr>
        <w:t xml:space="preserve">  </w:t>
      </w:r>
      <w:r w:rsidR="00E80A21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415130" cy="1803520"/>
            <wp:effectExtent l="0" t="0" r="4445" b="6350"/>
            <wp:docPr id="13" name="Picture 13" descr="\\taw.org.uk\zone7\Homes\taw700staff\Darryn.robinson\Literacy and Numeracy\catch up premium\Activities\Student pack\tetrahedron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taw.org.uk\zone7\Homes\taw700staff\Darryn.robinson\Literacy and Numeracy\catch up premium\Activities\Student pack\tetrahedrons\photo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635" cy="180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60A" w:rsidRDefault="002F060A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Step 4 – With the smaller balloon make a bubble, secure to one of the vertices, twist in half and make a bubble to secure to the other vertex.</w:t>
      </w:r>
    </w:p>
    <w:p w:rsidR="00E80A21" w:rsidRDefault="00E80A21" w:rsidP="00055902">
      <w:pPr>
        <w:rPr>
          <w:rFonts w:ascii="Comic Sans MS" w:hAnsi="Comic Sans MS"/>
          <w:sz w:val="32"/>
          <w:szCs w:val="32"/>
        </w:rPr>
      </w:pPr>
    </w:p>
    <w:p w:rsidR="002F060A" w:rsidRDefault="00E80A21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226903A5" wp14:editId="31BDA0D1">
            <wp:extent cx="2173185" cy="1622846"/>
            <wp:effectExtent l="0" t="0" r="0" b="0"/>
            <wp:docPr id="14" name="Picture 14" descr="\\taw.org.uk\zone7\Homes\taw700staff\Darryn.robinson\Literacy and Numeracy\catch up premium\Activities\Student pack\tetrahedrons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taw.org.uk\zone7\Homes\taw700staff\Darryn.robinson\Literacy and Numeracy\catch up premium\Activities\Student pack\tetrahedrons\photo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72" cy="162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422566" cy="1809074"/>
            <wp:effectExtent l="0" t="0" r="0" b="1270"/>
            <wp:docPr id="16" name="Picture 16" descr="\\taw.org.uk\zone7\Homes\taw700staff\Darryn.robinson\Literacy and Numeracy\catch up premium\Activities\Student pack\tetrahedrons\photo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taw.org.uk\zone7\Homes\taw700staff\Darryn.robinson\Literacy and Numeracy\catch up premium\Activities\Student pack\tetrahedrons\photo 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99" cy="181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21" w:rsidRDefault="00E80A21" w:rsidP="00055902">
      <w:pPr>
        <w:rPr>
          <w:rFonts w:ascii="Comic Sans MS" w:hAnsi="Comic Sans MS"/>
          <w:sz w:val="32"/>
          <w:szCs w:val="32"/>
        </w:rPr>
      </w:pPr>
    </w:p>
    <w:p w:rsidR="002F060A" w:rsidRDefault="002F060A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Step 5 – fix your extra ‘leg’  </w:t>
      </w:r>
    </w:p>
    <w:p w:rsidR="00E80A21" w:rsidRDefault="00E80A21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553195" cy="1906622"/>
            <wp:effectExtent l="0" t="0" r="0" b="0"/>
            <wp:docPr id="17" name="Picture 17" descr="\\taw.org.uk\zone7\Homes\taw700staff\Darryn.robinson\Literacy and Numeracy\catch up premium\Activities\Student pack\tetrahedrons\photo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taw.org.uk\zone7\Homes\taw700staff\Darryn.robinson\Literacy and Numeracy\catch up premium\Activities\Student pack\tetrahedrons\photo 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39" cy="190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481943" cy="1853414"/>
            <wp:effectExtent l="0" t="0" r="0" b="0"/>
            <wp:docPr id="18" name="Picture 18" descr="\\taw.org.uk\zone7\Homes\taw700staff\Darryn.robinson\Literacy and Numeracy\catch up premium\Activities\Student pack\tetrahedrons\photo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taw.org.uk\zone7\Homes\taw700staff\Darryn.robinson\Literacy and Numeracy\catch up premium\Activities\Student pack\tetrahedrons\photo 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22" cy="185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21" w:rsidRDefault="00E80A21" w:rsidP="00055902">
      <w:pPr>
        <w:rPr>
          <w:rFonts w:ascii="Comic Sans MS" w:hAnsi="Comic Sans MS"/>
          <w:sz w:val="32"/>
          <w:szCs w:val="32"/>
        </w:rPr>
      </w:pPr>
    </w:p>
    <w:p w:rsidR="001943DF" w:rsidRDefault="001943DF" w:rsidP="001943D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 learned :-</w:t>
      </w:r>
    </w:p>
    <w:p w:rsidR="001943DF" w:rsidRDefault="001943DF" w:rsidP="001943D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B17358" wp14:editId="46A2BE4D">
                <wp:simplePos x="0" y="0"/>
                <wp:positionH relativeFrom="column">
                  <wp:posOffset>-2969</wp:posOffset>
                </wp:positionH>
                <wp:positionV relativeFrom="paragraph">
                  <wp:posOffset>109179</wp:posOffset>
                </wp:positionV>
                <wp:extent cx="5153891" cy="3016332"/>
                <wp:effectExtent l="19050" t="19050" r="46990" b="317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891" cy="3016332"/>
                        </a:xfrm>
                        <a:prstGeom prst="rect">
                          <a:avLst/>
                        </a:prstGeom>
                        <a:noFill/>
                        <a:ln w="539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-.25pt;margin-top:8.6pt;width:405.8pt;height:237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" filled="f" strokecolor="#243f60 [1604]" strokeweight="4.25pt"/>
            </w:pict>
          </mc:Fallback>
        </mc:AlternateContent>
      </w:r>
    </w:p>
    <w:p w:rsidR="001943DF" w:rsidRDefault="001943DF" w:rsidP="001943DF">
      <w:pPr>
        <w:rPr>
          <w:rFonts w:ascii="Comic Sans MS" w:hAnsi="Comic Sans MS"/>
          <w:sz w:val="32"/>
          <w:szCs w:val="32"/>
        </w:rPr>
      </w:pPr>
    </w:p>
    <w:p w:rsidR="001943DF" w:rsidRDefault="001943DF" w:rsidP="001943DF">
      <w:pPr>
        <w:rPr>
          <w:rFonts w:ascii="Comic Sans MS" w:hAnsi="Comic Sans MS"/>
          <w:sz w:val="32"/>
          <w:szCs w:val="32"/>
        </w:rPr>
      </w:pPr>
    </w:p>
    <w:p w:rsidR="001943DF" w:rsidRDefault="001943DF" w:rsidP="001943DF">
      <w:pPr>
        <w:rPr>
          <w:rFonts w:ascii="Comic Sans MS" w:hAnsi="Comic Sans MS"/>
          <w:sz w:val="32"/>
          <w:szCs w:val="32"/>
        </w:rPr>
      </w:pPr>
    </w:p>
    <w:p w:rsidR="001943DF" w:rsidRDefault="001943DF" w:rsidP="001943DF">
      <w:pPr>
        <w:rPr>
          <w:rFonts w:ascii="Comic Sans MS" w:hAnsi="Comic Sans MS"/>
          <w:sz w:val="32"/>
          <w:szCs w:val="32"/>
        </w:rPr>
      </w:pPr>
    </w:p>
    <w:p w:rsidR="001943DF" w:rsidRDefault="001943DF" w:rsidP="001943DF">
      <w:pPr>
        <w:rPr>
          <w:rFonts w:ascii="Comic Sans MS" w:hAnsi="Comic Sans MS"/>
          <w:sz w:val="32"/>
          <w:szCs w:val="32"/>
        </w:rPr>
      </w:pPr>
    </w:p>
    <w:p w:rsidR="001943DF" w:rsidRDefault="001943DF" w:rsidP="001943DF">
      <w:pPr>
        <w:rPr>
          <w:rFonts w:ascii="Comic Sans MS" w:hAnsi="Comic Sans MS"/>
          <w:sz w:val="32"/>
          <w:szCs w:val="32"/>
        </w:rPr>
      </w:pPr>
    </w:p>
    <w:p w:rsidR="001943DF" w:rsidRDefault="001943DF" w:rsidP="001943DF">
      <w:pPr>
        <w:rPr>
          <w:rFonts w:ascii="Comic Sans MS" w:hAnsi="Comic Sans MS"/>
          <w:sz w:val="32"/>
          <w:szCs w:val="32"/>
        </w:rPr>
      </w:pPr>
    </w:p>
    <w:p w:rsidR="001943DF" w:rsidRDefault="001943DF" w:rsidP="001943DF">
      <w:pPr>
        <w:rPr>
          <w:rFonts w:ascii="Comic Sans MS" w:hAnsi="Comic Sans MS"/>
          <w:sz w:val="32"/>
          <w:szCs w:val="32"/>
        </w:rPr>
      </w:pPr>
    </w:p>
    <w:p w:rsidR="00E80A21" w:rsidRDefault="00E80A21" w:rsidP="00055902">
      <w:pPr>
        <w:rPr>
          <w:rFonts w:ascii="Comic Sans MS" w:hAnsi="Comic Sans MS"/>
          <w:sz w:val="32"/>
          <w:szCs w:val="32"/>
        </w:rPr>
      </w:pPr>
    </w:p>
    <w:p w:rsidR="001943DF" w:rsidRDefault="001943DF" w:rsidP="00055902">
      <w:pPr>
        <w:rPr>
          <w:rFonts w:ascii="Comic Sans MS" w:hAnsi="Comic Sans MS"/>
          <w:sz w:val="32"/>
          <w:szCs w:val="32"/>
        </w:rPr>
      </w:pPr>
    </w:p>
    <w:p w:rsidR="001943DF" w:rsidRDefault="001943DF" w:rsidP="00055902">
      <w:pPr>
        <w:rPr>
          <w:rFonts w:ascii="Comic Sans MS" w:hAnsi="Comic Sans MS"/>
          <w:sz w:val="32"/>
          <w:szCs w:val="32"/>
        </w:rPr>
      </w:pPr>
    </w:p>
    <w:p w:rsidR="001943DF" w:rsidRDefault="001943DF" w:rsidP="00055902">
      <w:pPr>
        <w:rPr>
          <w:rFonts w:ascii="Comic Sans MS" w:hAnsi="Comic Sans MS"/>
          <w:sz w:val="32"/>
          <w:szCs w:val="32"/>
        </w:rPr>
      </w:pPr>
    </w:p>
    <w:p w:rsidR="001943DF" w:rsidRPr="001D6E5B" w:rsidRDefault="00A271EE" w:rsidP="001D6E5B">
      <w:pPr>
        <w:jc w:val="center"/>
        <w:rPr>
          <w:rFonts w:ascii="Comic Sans MS" w:hAnsi="Comic Sans MS"/>
          <w:sz w:val="44"/>
          <w:szCs w:val="44"/>
          <w:u w:val="single"/>
        </w:rPr>
      </w:pPr>
      <w:r w:rsidRPr="001D6E5B">
        <w:rPr>
          <w:rFonts w:ascii="Comic Sans MS" w:hAnsi="Comic Sans MS"/>
          <w:sz w:val="44"/>
          <w:szCs w:val="44"/>
          <w:u w:val="single"/>
        </w:rPr>
        <w:lastRenderedPageBreak/>
        <w:t>Extending the number square</w:t>
      </w:r>
    </w:p>
    <w:p w:rsidR="00A271EE" w:rsidRPr="001D6E5B" w:rsidRDefault="00A271EE" w:rsidP="001D6E5B">
      <w:pPr>
        <w:jc w:val="center"/>
        <w:rPr>
          <w:sz w:val="44"/>
          <w:szCs w:val="44"/>
          <w:u w:val="single"/>
        </w:rPr>
      </w:pPr>
    </w:p>
    <w:p w:rsidR="00A271EE" w:rsidRDefault="00A271EE" w:rsidP="00A271EE">
      <w:pPr>
        <w:ind w:left="360"/>
      </w:pPr>
    </w:p>
    <w:p w:rsidR="00A271EE" w:rsidRDefault="00A271EE" w:rsidP="00A271EE">
      <w:pPr>
        <w:ind w:left="360"/>
      </w:pPr>
    </w:p>
    <w:p w:rsidR="00A271EE" w:rsidRDefault="00A271EE" w:rsidP="00A271EE">
      <w:pPr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-281940</wp:posOffset>
                </wp:positionV>
                <wp:extent cx="6400800" cy="6400800"/>
                <wp:effectExtent l="9525" t="13335" r="9525" b="5715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6400800"/>
                          <a:chOff x="1080" y="996"/>
                          <a:chExt cx="10080" cy="10080"/>
                        </a:xfrm>
                      </wpg:grpSpPr>
                      <wps:wsp>
                        <wps:cNvPr id="2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800" y="9636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" name="Group 4"/>
                        <wpg:cNvGrpSpPr>
                          <a:grpSpLocks/>
                        </wpg:cNvGrpSpPr>
                        <wpg:grpSpPr bwMode="auto">
                          <a:xfrm>
                            <a:off x="1080" y="996"/>
                            <a:ext cx="10080" cy="10080"/>
                            <a:chOff x="1080" y="720"/>
                            <a:chExt cx="10080" cy="10080"/>
                          </a:xfrm>
                        </wpg:grpSpPr>
                        <wpg:grpSp>
                          <wpg:cNvPr id="27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2520" y="2160"/>
                              <a:ext cx="7200" cy="7200"/>
                              <a:chOff x="3456" y="4320"/>
                              <a:chExt cx="5760" cy="5760"/>
                            </a:xfrm>
                          </wpg:grpSpPr>
                          <wps:wsp>
                            <wps:cNvPr id="28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8" y="720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4" y="892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604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32" y="604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8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8" y="604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9" name="Rectangl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" y="604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0" name="Rectangle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604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1" name="Rectangle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36" y="604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2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2" y="604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3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8" y="604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4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4" y="604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5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604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6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662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7" name="Rectangle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32" y="662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8" name="Rectangle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8" y="662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9" name="Rectangl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" y="662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0" name="Rectangle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662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1" name="Rectangle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36" y="662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2" name="Rectangle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2" y="662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3" name="Rectangle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8" y="662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4" name="Rectangl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4" y="662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5" name="Rectangle 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662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6" name="Rectangle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835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8" name="Rectangle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32" y="835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" name="Rectangle 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8" y="835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0" name="Rectangle 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" y="835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1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835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2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36" y="835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3" name="Rectangle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2" y="835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4" name="Rectangle 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8" y="835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5" name="Rectangle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4" y="835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6" name="Rectangle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835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7" name="Rectangl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777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8" name="Rectangl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32" y="777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9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8" y="777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0" name="Rectangl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" y="777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1" name="Rectangle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777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2" name="Rectangle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36" y="777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3" name="Rectangle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2" y="777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4" name="Rectangle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8" y="777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" name="Rectangle 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4" y="777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" name="Rectangle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777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" name="Rectangle 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950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" name="Rectangle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32" y="950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" name="Rectangle 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8" y="950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" name="Rectangle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" y="950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" name="Rectangle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950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" name="Rectangle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36" y="950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" name="Rectangle 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2" y="950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" name="Rectangle 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8" y="950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" name="Rectangle 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4" y="950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" name="Rectangle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9504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" name="Rectangle 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720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" name="Rectangle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32" y="720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" name="Rectangle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8" y="720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" name="Rectangle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" y="720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1" name="Rectangle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720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2" name="Rectangle 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36" y="720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ind w:left="2160" w:hanging="216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3" name="Rectangle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2" y="720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" name="Rectangle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4" y="720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49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" name="Rectangle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720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" name="Rectangle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892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" name="Rectangle 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32" y="892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" name="Rectangle 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8" y="892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9" name="Rectangle 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" y="892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" name="Rectangle 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892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" name="Rectangle 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36" y="892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2" name="Rectangle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2" y="892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" name="Rectangle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8" y="892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" name="Rectangle 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8928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" name="Rectangle 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432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6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32" y="432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8" y="432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" y="432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" name="Rectangle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432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" name="Rectangle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36" y="432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" name="Rectangle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2" y="432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2" name="Rectangle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8" y="432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4" y="432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4" name="Rectangle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4320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5" name="Rectangle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489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6" name="Rectangle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32" y="489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7" name="Rectangle 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8" y="489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8" name="Rectangle 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" y="489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9" name="Rectangle 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489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0" name="Rectangle 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36" y="489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1" name="Rectangle 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2" y="489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" name="Rectangle 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8" y="489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3" name="Rectangle 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4" y="489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" name="Rectangle 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4896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90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" name="Rectangle 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56" y="547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" name="Rectangle 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32" y="547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" name="Rectangle 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08" y="547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" name="Rectangle 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84" y="547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" name="Rectangle 1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0" y="547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" name="Rectangle 1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36" y="547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" name="Rectangle 1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2" y="547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" name="Rectangle 1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88" y="547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3" name="Rectangle 1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64" y="547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79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" name="Rectangle 1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0" y="5472"/>
                                <a:ext cx="576" cy="5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23D8" w:rsidRPr="0090340E" w:rsidRDefault="006C23D8" w:rsidP="00A271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90340E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85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Rectangl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Rectangl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Rectangl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Rectangle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Rectangl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Rectangl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Rectangl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Rectangl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Rectangl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Rectangl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Rectangl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14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Rectangl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Rectangl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Rectangl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Rectangl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Rectangl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Rectangl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Rectangl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Rectangl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Rectangl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Rectangl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Rectangl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Rectangl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Rectangl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Rectangl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7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Rectangl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Rectangle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Rectangl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Rectangl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Rectangl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Rectangl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Rectangl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23D8" w:rsidRDefault="006C23D8" w:rsidP="00A271EE">
                                <w:pPr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szCs w:val="40"/>
                                    <w:vertAlign w:val="superscript"/>
                                  </w:rPr>
                                  <w:t xml:space="preserve"> </w:t>
                                </w:r>
                              </w:p>
                              <w:p w:rsidR="006C23D8" w:rsidRDefault="006C23D8" w:rsidP="00A271EE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Rectangl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Rectangl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Rectangl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Rectangl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23D8" w:rsidRDefault="006C23D8" w:rsidP="00A271EE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Rectangl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93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Rectangl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Rectangl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828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Rectangle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Rectangl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Rectangle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Rectangl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Rectangl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Rectangl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Rectangle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Rectangle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Rectangl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23D8" w:rsidRDefault="006C23D8" w:rsidP="00A271EE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Rectangle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Rectangl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100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Rectangle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21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Rectangle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28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Rectangle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21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23D8" w:rsidRPr="0090340E" w:rsidRDefault="006C23D8" w:rsidP="00A271EE">
                                <w:pPr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90340E"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Rectangle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43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Rectangle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360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Rectangl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50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23D8" w:rsidRPr="0090340E" w:rsidRDefault="006C23D8" w:rsidP="00A271EE">
                                <w:pPr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90340E"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  <w:t>61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Rectangle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57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Rectangle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720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Rectangle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64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79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Rectangle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86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23D8" w:rsidRPr="0090340E" w:rsidRDefault="006C23D8" w:rsidP="00A271EE">
                                <w:pPr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90340E"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79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Rectangle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86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23D8" w:rsidRPr="0090340E" w:rsidRDefault="006C23D8" w:rsidP="00A271EE">
                                <w:pPr>
                                  <w:rPr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Rectangl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57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Rectangl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50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64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720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Rectangl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21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28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Rectangle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43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Rectangle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0" y="360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Rectangle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28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360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Rectangle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50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Rectangl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43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Rectangl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57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Rectangle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64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79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Rectangl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720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64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720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Rectangl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86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23D8" w:rsidRPr="0090340E" w:rsidRDefault="006C23D8" w:rsidP="00A271EE">
                                <w:pPr>
                                  <w:rPr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Rectangle 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79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Rectangle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360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Rectangle 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432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57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50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288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Rectangle 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216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Rectangle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8640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23D8" w:rsidRPr="0090340E" w:rsidRDefault="006C23D8" w:rsidP="00A271EE">
                                <w:pPr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90340E"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8" style="position:absolute;left:0;text-align:left;margin-left:-36pt;margin-top:-22.2pt;width:7in;height:7in;z-index:251668480" coordorigin="1080,996" coordsize="10080,1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">
                <v:rect id="Rectangle 3" o:spid="_x0000_s1029" style="position:absolute;left:1800;top:9636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ku8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LvEAAAA2wAAAA8AAAAAAAAAAAAAAAAAmAIAAGRycy9k&#10;b3ducmV2LnhtbFBLBQYAAAAABAAEAPUAAACJAwAAAAA=&#10;"/>
                <v:group id="Group 4" o:spid="_x0000_s1030" style="position:absolute;left:1080;top:996;width:10080;height:10080" coordorigin="1080,720" coordsize="10080,10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group id="Group 5" o:spid="_x0000_s1031" style="position:absolute;left:2520;top:2160;width:7200;height:7200" coordorigin="3456,4320" coordsize="576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rect id="Rectangle 6" o:spid="_x0000_s1032" style="position:absolute;left:7488;top:720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48</w:t>
                            </w:r>
                          </w:p>
                        </w:txbxContent>
                      </v:textbox>
                    </v:rect>
                    <v:rect id="Rectangle 7" o:spid="_x0000_s1033" style="position:absolute;left:8064;top:892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19</w:t>
                            </w:r>
                          </w:p>
                        </w:txbxContent>
                      </v:textbox>
                    </v:rect>
                    <v:rect id="Rectangle 8" o:spid="_x0000_s1034" style="position:absolute;left:3456;top:604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R/r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WB+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hH+vwAAANsAAAAPAAAAAAAAAAAAAAAAAJgCAABkcnMvZG93bnJl&#10;di54bWxQSwUGAAAAAAQABAD1AAAAhA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61</w:t>
                            </w:r>
                          </w:p>
                        </w:txbxContent>
                      </v:textbox>
                    </v:rect>
                    <v:rect id="Rectangle 9" o:spid="_x0000_s1035" style="position:absolute;left:4032;top:604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0ZcQA&#10;AADbAAAADwAAAGRycy9kb3ducmV2LnhtbESPQWvCQBSE7wX/w/IEb3UTBWljNkEsFj1qvPT2mn0m&#10;abNvQ3YT0/76bqHQ4zAz3zBpPplWjNS7xrKCeBmBIC6tbrhScC0Oj08gnEfW2FomBV/kIM9mDykm&#10;2t75TOPFVyJA2CWooPa+S6R0ZU0G3dJ2xMG72d6gD7KvpO7xHuCmlaso2kiDDYeFGjva11R+Xgaj&#10;4L1ZXfH7XLxG5vmw9qep+BjeXpRazKfdFoSnyf+H/9pHrWAd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tGXEAAAA2w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62</w:t>
                            </w:r>
                          </w:p>
                        </w:txbxContent>
                      </v:textbox>
                    </v:rect>
                    <v:rect id="Rectangle 10" o:spid="_x0000_s1036" style="position:absolute;left:4608;top:604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8RssIA&#10;AADcAAAADwAAAGRycy9kb3ducmV2LnhtbERPPW/CMBDdkfofrEPqBg6phGgaB6EiEB1DWLpd4yMJ&#10;xOcoNiT01+OhUsen952uR9OKO/WusaxgMY9AEJdWN1wpOBW72QqE88gaW8uk4EEO1tnLJMVE24Fz&#10;uh99JUIIuwQV1N53iZSurMmgm9uOOHBn2xv0AfaV1D0OIdy0Mo6ipTTYcGiosaPPmsrr8WYU/DTx&#10;CX/zYh+Z992b/xqLy+17q9TrdNx8gPA0+n/xn/ugFcSrsDacCUd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xGywgAAANwAAAAPAAAAAAAAAAAAAAAAAJgCAABkcnMvZG93&#10;bnJldi54bWxQSwUGAAAAAAQABAD1AAAAhw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63</w:t>
                            </w:r>
                          </w:p>
                        </w:txbxContent>
                      </v:textbox>
                    </v:rect>
                    <v:rect id="Rectangle 11" o:spid="_x0000_s1037" style="position:absolute;left:5184;top:604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0KcUA&#10;AADcAAAADwAAAGRycy9kb3ducmV2LnhtbESPQWvCQBSE74X+h+UJvTUbUygmdRWpKPUYk4u31+xr&#10;kpp9G7KrSf313ULB4zAz3zDL9WQ6caXBtZYVzKMYBHFldcu1grLYPS9AOI+ssbNMCn7IwXr1+LDE&#10;TNuRc7oefS0ChF2GChrv+0xKVzVk0EW2Jw7elx0M+iCHWuoBxwA3nUzi+FUabDksNNjTe0PV+Xgx&#10;Cj7bpMRbXuxjk+5e/GEqvi+nrVJPs2nzBsLT5O/h//aHVpAsUv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7Qp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64</w:t>
                            </w:r>
                          </w:p>
                        </w:txbxContent>
                      </v:textbox>
                    </v:rect>
                    <v:rect id="Rectangle 12" o:spid="_x0000_s1038" style="position:absolute;left:5760;top:604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LacEA&#10;AADcAAAADwAAAGRycy9kb3ducmV2LnhtbERPTYvCMBC9L/gfwgje1tQKslbTIoqiR62Xvc02Y1tt&#10;JqWJWv31m8PCHh/ve5n1phEP6lxtWcFkHIEgLqyuuVRwzrefXyCcR9bYWCYFL3KQpYOPJSbaPvlI&#10;j5MvRQhhl6CCyvs2kdIVFRl0Y9sSB+5iO4M+wK6UusNnCDeNjKNoJg3WHBoqbGldUXE73Y2Cnzo+&#10;4/uY7yIz3079oc+v9++NUqNhv1qA8NT7f/Gfe68VxPMwP5wJR0C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Ai2nBAAAA3AAAAA8AAAAAAAAAAAAAAAAAmAIAAGRycy9kb3du&#10;cmV2LnhtbFBLBQYAAAAABAAEAPUAAACG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65</w:t>
                            </w:r>
                          </w:p>
                        </w:txbxContent>
                      </v:textbox>
                    </v:rect>
                    <v:rect id="Rectangle 13" o:spid="_x0000_s1039" style="position:absolute;left:6336;top:604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u8sUA&#10;AADcAAAADwAAAGRycy9kb3ducmV2LnhtbESPT2vCQBTE70K/w/IKvZmNEaRJXUUUpR7z59Lba/Y1&#10;Sc2+DdlV0376bqHQ4zAzv2HW28n04kaj6ywrWEQxCOLa6o4bBVV5nD+DcB5ZY2+ZFHyRg+3mYbbG&#10;TNs753QrfCMChF2GClrvh0xKV7dk0EV2IA7ehx0N+iDHRuoR7wFuepnE8Uoa7DgstDjQvqX6UlyN&#10;gvcuqfA7L0+xSY9Lf57Kz+vbQamnx2n3AsLT5P/Df+1XrSBJF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C7y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66</w:t>
                            </w:r>
                          </w:p>
                        </w:txbxContent>
                      </v:textbox>
                    </v:rect>
                    <v:rect id="Rectangle 14" o:spid="_x0000_s1040" style="position:absolute;left:6912;top:604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6whcUA&#10;AADcAAAADwAAAGRycy9kb3ducmV2LnhtbESPT2vCQBTE70K/w/IKvenGFEoTXUVaLO0xxou3Z/aZ&#10;RLNvQ3bzp/303ULB4zAzv2HW28k0YqDO1ZYVLBcRCOLC6ppLBcd8P38F4TyyxsYyKfgmB9vNw2yN&#10;qbYjZzQcfCkChF2KCirv21RKV1Rk0C1sSxy8i+0M+iC7UuoOxwA3jYyj6EUarDksVNjSW0XF7dAb&#10;Bec6PuJPln9EJtk/+68pv/and6WeHqfdCoSnyd/D/+1PrSBOYv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rCF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67</w:t>
                            </w:r>
                          </w:p>
                        </w:txbxContent>
                      </v:textbox>
                    </v:rect>
                    <v:rect id="Rectangle 15" o:spid="_x0000_s1041" style="position:absolute;left:7488;top:604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VHsUA&#10;AADcAAAADwAAAGRycy9kb3ducmV2LnhtbESPQWvCQBSE7wX/w/IKvTWbJiA1ukqxWOpRk0tvz+wz&#10;ic2+DdnVRH+9KxR6HGbmG2axGk0rLtS7xrKCtygGQVxa3XCloMg3r+8gnEfW2FomBVdysFpOnhaY&#10;aTvwji57X4kAYZehgtr7LpPSlTUZdJHtiIN3tL1BH2RfSd3jEOCmlUkcT6XBhsNCjR2tayp/92ej&#10;4NAkBd52+VdsZpvUb8f8dP75VOrlefyYg/A0+v/wX/tbK0hmK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hUe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68</w:t>
                            </w:r>
                          </w:p>
                        </w:txbxContent>
                      </v:textbox>
                    </v:rect>
                    <v:rect id="Rectangle 16" o:spid="_x0000_s1042" style="position:absolute;left:8064;top:604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NasQA&#10;AADcAAAADwAAAGRycy9kb3ducmV2LnhtbESPQYvCMBSE74L/IbyFvWm6XVm0GkUURY9aL96ezbPt&#10;bvNSmqjVX2+EBY/DzHzDTGatqcSVGldaVvDVj0AQZ1aXnCs4pKveEITzyBory6TgTg5m025ngom2&#10;N97Rde9zESDsElRQeF8nUrqsIIOub2vi4J1tY9AH2eRSN3gLcFPJOIp+pMGSw0KBNS0Kyv72F6Pg&#10;VMYHfOzSdWRGq2+/bdPfy3Gp1OdHOx+D8NT6d/i/vdEK4tEA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7jWr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69</w:t>
                            </w:r>
                          </w:p>
                        </w:txbxContent>
                      </v:textbox>
                    </v:rect>
                    <v:rect id="Rectangle 17" o:spid="_x0000_s1043" style="position:absolute;left:8640;top:604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o8cQA&#10;AADcAAAADwAAAGRycy9kb3ducmV2LnhtbESPQYvCMBSE74L/IbyFvWm6XVy0GkUURY9aL96ezbPt&#10;bvNSmqjVX2+EBY/DzHzDTGatqcSVGldaVvDVj0AQZ1aXnCs4pKveEITzyBory6TgTg5m025ngom2&#10;N97Rde9zESDsElRQeF8nUrqsIIOub2vi4J1tY9AH2eRSN3gLcFPJOIp+pMGSw0KBNS0Kyv72F6Pg&#10;VMYHfOzSdWRGq2+/bdPfy3Gp1OdHOx+D8NT6d/i/vdEK4tEA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3KPH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70</w:t>
                            </w:r>
                          </w:p>
                        </w:txbxContent>
                      </v:textbox>
                    </v:rect>
                    <v:rect id="Rectangle 18" o:spid="_x0000_s1044" style="position:absolute;left:3456;top:662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2hsUA&#10;AADcAAAADwAAAGRycy9kb3ducmV2LnhtbESPQWvCQBSE7wX/w/IEb3VjhFCjq4jF0h6TeOntmX1N&#10;UrNvQ3Y1aX+9KxR6HGbmG2azG00rbtS7xrKCxTwCQVxa3XCl4FQcn19AOI+ssbVMCn7IwW47edpg&#10;qu3AGd1yX4kAYZeigtr7LpXSlTUZdHPbEQfvy/YGfZB9JXWPQ4CbVsZRlEiDDYeFGjs61FRe8qtR&#10;cG7iE/5mxVtkVsel/xiL7+vnq1Kz6bhfg/A0+v/wX/tdK4hXCTzOh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baG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51</w:t>
                            </w:r>
                          </w:p>
                        </w:txbxContent>
                      </v:textbox>
                    </v:rect>
                    <v:rect id="Rectangle 19" o:spid="_x0000_s1045" style="position:absolute;left:4032;top:662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kTHcQA&#10;AADcAAAADwAAAGRycy9kb3ducmV2LnhtbESPQYvCMBSE74L/IbyFvWm6XXC1GkUURY9aL96ezbPt&#10;bvNSmqjVX2+EBY/DzHzDTGatqcSVGldaVvDVj0AQZ1aXnCs4pKveEITzyBory6TgTg5m025ngom2&#10;N97Rde9zESDsElRQeF8nUrqsIIOub2vi4J1tY9AH2eRSN3gLcFPJOIoG0mDJYaHAmhYFZX/7i1Fw&#10;KuMDPnbpOjKj1bfftunv5bhU6vOjnY9BeGr9O/zf3mgF8egH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pEx3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52</w:t>
                            </w:r>
                          </w:p>
                        </w:txbxContent>
                      </v:textbox>
                    </v:rect>
                    <v:rect id="Rectangle 20" o:spid="_x0000_s1046" style="position:absolute;left:4608;top:662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aHb8EA&#10;AADcAAAADwAAAGRycy9kb3ducmV2LnhtbERPTYvCMBC9L/gfwgje1tQKslbTIoqiR62Xvc02Y1tt&#10;JqWJWv31m8PCHh/ve5n1phEP6lxtWcFkHIEgLqyuuVRwzrefXyCcR9bYWCYFL3KQpYOPJSbaPvlI&#10;j5MvRQhhl6CCyvs2kdIVFRl0Y9sSB+5iO4M+wK6UusNnCDeNjKNoJg3WHBoqbGldUXE73Y2Cnzo+&#10;4/uY7yIz3079oc+v9++NUqNhv1qA8NT7f/Gfe68VxPOwNpwJR0C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2h2/BAAAA3AAAAA8AAAAAAAAAAAAAAAAAmAIAAGRycy9kb3du&#10;cmV2LnhtbFBLBQYAAAAABAAEAPUAAACG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53</w:t>
                            </w:r>
                          </w:p>
                        </w:txbxContent>
                      </v:textbox>
                    </v:rect>
                    <v:rect id="Rectangle 21" o:spid="_x0000_s1047" style="position:absolute;left:5184;top:662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i9MUA&#10;AADcAAAADwAAAGRycy9kb3ducmV2LnhtbESPT2vCQBTE70K/w/IKvemmEaSJrlJalHqM8dLba/aZ&#10;pM2+DdnNn/bTu0LB4zAzv2E2u8k0YqDO1ZYVPC8iEMSF1TWXCs75fv4CwnlkjY1lUvBLDnbbh9kG&#10;U21Hzmg4+VIECLsUFVTet6mUrqjIoFvYljh4F9sZ9EF2pdQdjgFuGhlH0UoarDksVNjSW0XFz6k3&#10;Cr7q+Ix/WX6ITLJf+uOUf/ef70o9PU6vaxCeJn8P/7c/tII4SeB2Jhw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iL0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54</w:t>
                            </w:r>
                          </w:p>
                        </w:txbxContent>
                      </v:textbox>
                    </v:rect>
                    <v:rect id="Rectangle 22" o:spid="_x0000_s1048" style="position:absolute;left:5760;top:662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sRc8AA&#10;AADcAAAADwAAAGRycy9kb3ducmV2LnhtbERPTYvCMBC9C/6HMII3TVSQ3a5RRFH0qO1lb7PNbNu1&#10;mZQmavXXm4Owx8f7Xqw6W4sbtb5yrGEyViCIc2cqLjRk6W70AcIHZIO1Y9LwIA+rZb+3wMS4O5/o&#10;dg6FiCHsE9RQhtAkUvq8JIt+7BriyP261mKIsC2kafEew20tp0rNpcWKY0OJDW1Kyi/nq9XwU00z&#10;fJ7SvbKfu1k4dunf9Xur9XDQrb9ABOrCv/jtPhgNMxXnxzPx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2sRc8AAAADcAAAADwAAAAAAAAAAAAAAAACYAgAAZHJzL2Rvd25y&#10;ZXYueG1sUEsFBgAAAAAEAAQA9QAAAIU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55</w:t>
                            </w:r>
                          </w:p>
                        </w:txbxContent>
                      </v:textbox>
                    </v:rect>
                    <v:rect id="Rectangle 23" o:spid="_x0000_s1049" style="position:absolute;left:6336;top:662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06MUA&#10;AADcAAAADwAAAGRycy9kb3ducmV2LnhtbESPT2vCQBTE70K/w/IK3nRXA9JGVykVRY8aL729Zp9J&#10;2uzbkN38aT99t1DocZiZ3zCb3Whr0VPrK8caFnMFgjh3puJCwy07zJ5A+IBssHZMGr7Iw277MNlg&#10;atzAF+qvoRARwj5FDWUITSqlz0uy6OeuIY7e3bUWQ5RtIU2LQ4TbWi6VWkmLFceFEht6LSn/vHZW&#10;w3u1vOH3JTsq+3xIwnnMPrq3vdbTx/FlDSLQGP7Df+2T0ZCoB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7To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56</w:t>
                            </w:r>
                          </w:p>
                        </w:txbxContent>
                      </v:textbox>
                    </v:rect>
                    <v:rect id="Rectangle 24" o:spid="_x0000_s1050" style="position:absolute;left:6912;top:662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qn8QA&#10;AADcAAAADwAAAGRycy9kb3ducmV2LnhtbESPQWvCQBSE7wX/w/IEb3XXCNJGN6FYLHrUeOntmX0m&#10;sdm3Ibtq2l/fLRQ8DjPzDbPKB9uKG/W+caxhNlUgiEtnGq40HIvN8wsIH5ANto5Jwzd5yLPR0wpT&#10;4+68p9shVCJC2KeooQ6hS6X0ZU0W/dR1xNE7u95iiLKvpOnxHuG2lYlSC2mx4bhQY0frmsqvw9Vq&#10;ODXJEX/2xYeyr5t52A3F5fr5rvVkPLwtQQQawiP8394aDXOV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1Kp/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57</w:t>
                            </w:r>
                          </w:p>
                        </w:txbxContent>
                      </v:textbox>
                    </v:rect>
                    <v:rect id="Rectangle 25" o:spid="_x0000_s1051" style="position:absolute;left:7488;top:662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PBMUA&#10;AADcAAAADwAAAGRycy9kb3ducmV2LnhtbESPQWvCQBSE7wX/w/KE3uquBkpN3QRRlPaoycXba/Y1&#10;Sc2+DdlV0/76bqHgcZiZb5hVPtpOXGnwrWMN85kCQVw503KtoSx2Ty8gfEA22DkmDd/kIc8mDytM&#10;jbvxga7HUIsIYZ+ihiaEPpXSVw1Z9DPXE0fv0w0WQ5RDLc2Atwi3nVwo9SwtthwXGuxp01B1Pl6s&#10;ho92UeLPodgru9wl4X0svi6nrdaP03H9CiLQGO7h//ab0ZCoBP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Y8E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58</w:t>
                            </w:r>
                          </w:p>
                        </w:txbxContent>
                      </v:textbox>
                    </v:rect>
                    <v:rect id="Rectangle 26" o:spid="_x0000_s1052" style="position:absolute;left:8064;top:662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XcMQA&#10;AADcAAAADwAAAGRycy9kb3ducmV2LnhtbESPQWsCMRSE7wX/Q3iCt5pUS9HVKKIo9ajrxdtz89xd&#10;u3lZNlHX/vpGKHgcZuYbZjpvbSVu1PjSsYaPvgJBnDlTcq7hkK7fRyB8QDZYOSYND/Iwn3XeppgY&#10;d+cd3fYhFxHCPkENRQh1IqXPCrLo+64mjt7ZNRZDlE0uTYP3CLeVHCj1JS2WHBcKrGlZUPazv1oN&#10;p3JwwN9dulF2vB6GbZterseV1r1uu5iACNSGV/i//W00DNUnPM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QF3D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59</w:t>
                            </w:r>
                          </w:p>
                        </w:txbxContent>
                      </v:textbox>
                    </v:rect>
                    <v:rect id="Rectangle 27" o:spid="_x0000_s1053" style="position:absolute;left:8640;top:662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yy68QA&#10;AADcAAAADwAAAGRycy9kb3ducmV2LnhtbESPQWsCMRSE7wX/Q3iCt5pUadHVKKIo9ajrxdtz89xd&#10;u3lZNlHX/vpGKHgcZuYbZjpvbSVu1PjSsYaPvgJBnDlTcq7hkK7fRyB8QDZYOSYND/Iwn3XeppgY&#10;d+cd3fYhFxHCPkENRQh1IqXPCrLo+64mjt7ZNRZDlE0uTYP3CLeVHCj1JS2WHBcKrGlZUPazv1oN&#10;p3JwwN9dulF2vB6GbZterseV1r1uu5iACNSGV/i//W00DNUnPM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csuv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60</w:t>
                            </w:r>
                          </w:p>
                        </w:txbxContent>
                      </v:textbox>
                    </v:rect>
                    <v:rect id="Rectangle 28" o:spid="_x0000_s1054" style="position:absolute;left:3456;top:835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snMUA&#10;AADcAAAADwAAAGRycy9kb3ducmV2LnhtbESPQWsCMRSE74X+h/AK3mqigrRbo4iitMfd9eLtuXnd&#10;Tbt5WTZRt/31Rij0OMzMN8xiNbhWXKgP1rOGyViBIK68sVxrOJS75xcQISIbbD2Thh8KsFo+Piww&#10;M/7KOV2KWIsE4ZChhibGLpMyVA05DGPfESfv0/cOY5J9LU2P1wR3rZwqNZcOLaeFBjvaNFR9F2en&#10;4WSnB/zNy71yr7tZ/BjKr/Nxq/XoaVi/gYg0xP/wX/vdaJipOdzP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iyc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21</w:t>
                            </w:r>
                          </w:p>
                        </w:txbxContent>
                      </v:textbox>
                    </v:rect>
                    <v:rect id="Rectangle 29" o:spid="_x0000_s1055" style="position:absolute;left:4032;top:835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0ddcAA&#10;AADcAAAADwAAAGRycy9kb3ducmV2LnhtbERPTYvCMBC9C/6HMII3TVSQ3a5RRFH0qO1lb7PNbNu1&#10;mZQmavXXm4Owx8f7Xqw6W4sbtb5yrGEyViCIc2cqLjRk6W70AcIHZIO1Y9LwIA+rZb+3wMS4O5/o&#10;dg6FiCHsE9RQhtAkUvq8JIt+7BriyP261mKIsC2kafEew20tp0rNpcWKY0OJDW1Kyi/nq9XwU00z&#10;fJ7SvbKfu1k4dunf9Xur9XDQrb9ABOrCv/jtPhgNMxXXxjPx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0ddcAAAADcAAAADwAAAAAAAAAAAAAAAACYAgAAZHJzL2Rvd25y&#10;ZXYueG1sUEsFBgAAAAAEAAQA9QAAAIU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22</w:t>
                            </w:r>
                          </w:p>
                        </w:txbxContent>
                      </v:textbox>
                    </v:rect>
                    <v:rect id="Rectangle 30" o:spid="_x0000_s1056" style="position:absolute;left:4608;top:835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47sUA&#10;AADcAAAADwAAAGRycy9kb3ducmV2LnhtbESPQWvCQBSE7wX/w/KE3uquEYqmriKWlPao8dLba/aZ&#10;RLNvQ3YT0/76bkHocZiZb5j1drSNGKjztWMN85kCQVw4U3Op4ZRnT0sQPiAbbByThm/ysN1MHtaY&#10;GnfjAw3HUIoIYZ+ihiqENpXSFxVZ9DPXEkfv7DqLIcqulKbDW4TbRiZKPUuLNceFClvaV1Rcj73V&#10;8FUnJ/w55G/KrrJF+BjzS//5qvXjdNy9gAg0hv/wvf1uNCzUCv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bju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23</w:t>
                            </w:r>
                          </w:p>
                        </w:txbxContent>
                      </v:textbox>
                    </v:rect>
                    <v:rect id="Rectangle 31" o:spid="_x0000_s1057" style="position:absolute;left:5184;top:835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HrsIA&#10;AADcAAAADwAAAGRycy9kb3ducmV2LnhtbERPPW+DMBDdI+U/WFepWzAQqWoITlQlStSOBJZuV3wB&#10;WnxG2Am0v74eKnV8et/5fja9uNPoOssKkigGQVxb3XGjoCpPq2cQziNr7C2Tgm9ysN8tFzlm2k5c&#10;0P3iGxFC2GWooPV+yKR0dUsGXWQH4sBd7WjQBzg2Uo84hXDTyzSOn6TBjkNDiwMdWqq/Ljej4KNL&#10;K/wpynNsNqe1f5vLz9v7UanHh/llC8LT7P/Ff+5XrWCdhPn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oeuwgAAANwAAAAPAAAAAAAAAAAAAAAAAJgCAABkcnMvZG93&#10;bnJldi54bWxQSwUGAAAAAAQABAD1AAAAhw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24</w:t>
                            </w:r>
                          </w:p>
                        </w:txbxContent>
                      </v:textbox>
                    </v:rect>
                    <v:rect id="Rectangle 32" o:spid="_x0000_s1058" style="position:absolute;left:5760;top:835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4iNcUA&#10;AADcAAAADwAAAGRycy9kb3ducmV2LnhtbESPT2vCQBTE70K/w/KE3nQTA6WmriIVpT1qcvH2zL4m&#10;abNvQ3bzp/303ULB4zAzv2E2u8k0YqDO1ZYVxMsIBHFhdc2lgjw7Lp5BOI+ssbFMCr7JwW77MNtg&#10;qu3IZxouvhQBwi5FBZX3bSqlKyoy6Ja2JQ7eh+0M+iC7UuoOxwA3jVxF0ZM0WHNYqLCl14qKr0tv&#10;FNzqVY4/5+wUmfUx8e9T9tlfD0o9zqf9CwhPk7+H/9tvWkESx/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/iI1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25</w:t>
                            </w:r>
                          </w:p>
                        </w:txbxContent>
                      </v:textbox>
                    </v:rect>
                    <v:rect id="Rectangle 33" o:spid="_x0000_s1059" style="position:absolute;left:6336;top:835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y8Qs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rCKE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LxC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26</w:t>
                            </w:r>
                          </w:p>
                        </w:txbxContent>
                      </v:textbox>
                    </v:rect>
                    <v:rect id="Rectangle 34" o:spid="_x0000_s1060" style="position:absolute;left:6912;top:835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Z2cMA&#10;AADcAAAADwAAAGRycy9kb3ducmV2LnhtbESPQYvCMBSE7wv+h/CEva2pFsStRhFFWY/aXrw9m2db&#10;bV5KE7W7v94Iwh6HmfmGmS06U4s7ta6yrGA4iEAQ51ZXXCjI0s3XBITzyBpry6Tglxws5r2PGSba&#10;PnhP94MvRICwS1BB6X2TSOnykgy6gW2Ig3e2rUEfZFtI3eIjwE0tR1E0lgYrDgslNrQqKb8ebkbB&#10;qRpl+LdPt5H53sR+16WX23Gt1Ge/W05BeOr8f/jd/tEK4mEMrzPh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AZ2cMAAADcAAAADwAAAAAAAAAAAAAAAACYAgAAZHJzL2Rv&#10;d25yZXYueG1sUEsFBgAAAAAEAAQA9QAAAIg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</w:txbxContent>
                      </v:textbox>
                    </v:rect>
                    <v:rect id="Rectangle 35" o:spid="_x0000_s1061" style="position:absolute;left:7488;top:835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BrcYA&#10;AADcAAAADwAAAGRycy9kb3ducmV2LnhtbESPzWrDMBCE74W8g9hAb42cH0rjRAkhxSU9xvalt421&#10;sd1aK2MpttunrwqFHIeZ+YbZ7kfTiJ46V1tWMJ9FIIgLq2suFeRZ8vQCwnlkjY1lUvBNDva7ycMW&#10;Y20HPlOf+lIECLsYFVTet7GUrqjIoJvZljh4V9sZ9EF2pdQdDgFuGrmIomdpsOawUGFLx4qKr/Rm&#10;FFzqRY4/5+wtMutk6d/H7PP28arU43Q8bEB4Gv09/N8+aQXL+Qr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mBrcYAAADcAAAADwAAAAAAAAAAAAAAAACYAgAAZHJz&#10;L2Rvd25yZXYueG1sUEsFBgAAAAAEAAQA9QAAAIs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28</w:t>
                            </w:r>
                          </w:p>
                        </w:txbxContent>
                      </v:textbox>
                    </v:rect>
                    <v:rect id="Rectangle 36" o:spid="_x0000_s1062" style="position:absolute;left:8064;top:835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kNsUA&#10;AADcAAAADwAAAGRycy9kb3ducmV2LnhtbESPQWvCQBSE7wX/w/KE3upGxVKjq4glxR5NcuntmX0m&#10;abNvQ3ZN0v76bqHgcZiZb5jtfjSN6KlztWUF81kEgriwuuZSQZ4lTy8gnEfW2FgmBd/kYL+bPGwx&#10;1nbgM/WpL0WAsItRQeV9G0vpiooMupltiYN3tZ1BH2RXSt3hEOCmkYsoepYGaw4LFbZ0rKj4Sm9G&#10;waVe5Phzzt4is06W/n3MPm8fr0o9TsfDBoSn0d/D/+2TVrCcr+D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xSQ2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29</w:t>
                            </w:r>
                          </w:p>
                        </w:txbxContent>
                      </v:textbox>
                    </v:rect>
                    <v:rect id="Rectangle 37" o:spid="_x0000_s1063" style="position:absolute;left:8640;top:835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6QcUA&#10;AADcAAAADwAAAGRycy9kb3ducmV2LnhtbESPQWvCQBSE74X+h+UVequbKASbuoaiWOoxxktvr9nX&#10;JG32bchuYuqvdwXB4zAz3zCrbDKtGKl3jWUF8SwCQVxa3XCl4FjsXpYgnEfW2FomBf/kIFs/Pqww&#10;1fbEOY0HX4kAYZeigtr7LpXSlTUZdDPbEQfvx/YGfZB9JXWPpwA3rZxHUSINNhwWauxoU1P5dxiM&#10;gu9mfsRzXnxE5nW38Pup+B2+tko9P03vbyA8Tf4evrU/tYJFnMD1TDg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7pB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30</w:t>
                            </w:r>
                          </w:p>
                        </w:txbxContent>
                      </v:textbox>
                    </v:rect>
                    <v:rect id="Rectangle 38" o:spid="_x0000_s1064" style="position:absolute;left:3456;top:777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sf2sUA&#10;AADcAAAADwAAAGRycy9kb3ducmV2LnhtbESPQWvCQBSE7wX/w/KE3upGBVujq4glxR5NcuntmX0m&#10;abNvQ3ZN0v76bqHgcZiZb5jtfjSN6KlztWUF81kEgriwuuZSQZ4lTy8gnEfW2FgmBd/kYL+bPGwx&#10;1nbgM/WpL0WAsItRQeV9G0vpiooMupltiYN3tZ1BH2RXSt3hEOCmkYsoWkmDNYeFCls6VlR8pTej&#10;4FIvcvw5Z2+RWSdL/z5mn7ePV6Uep+NhA8LT6O/h//ZJK1jOn+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x/a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31</w:t>
                            </w:r>
                          </w:p>
                        </w:txbxContent>
                      </v:textbox>
                    </v:rect>
                    <v:rect id="Rectangle 39" o:spid="_x0000_s1065" style="position:absolute;left:4032;top:777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LqMIA&#10;AADcAAAADwAAAGRycy9kb3ducmV2LnhtbERPPW+DMBDdI+U/WFepWzAQqWoITlQlStSOBJZuV3wB&#10;WnxG2Am0v74eKnV8et/5fja9uNPoOssKkigGQVxb3XGjoCpPq2cQziNr7C2Tgm9ysN8tFzlm2k5c&#10;0P3iGxFC2GWooPV+yKR0dUsGXWQH4sBd7WjQBzg2Uo84hXDTyzSOn6TBjkNDiwMdWqq/Ljej4KNL&#10;K/wpynNsNqe1f5vLz9v7UanHh/llC8LT7P/Ff+5XrWCdhLX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xIuowgAAANwAAAAPAAAAAAAAAAAAAAAAAJgCAABkcnMvZG93&#10;bnJldi54bWxQSwUGAAAAAAQABAD1AAAAhw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32</w:t>
                            </w:r>
                          </w:p>
                        </w:txbxContent>
                      </v:textbox>
                    </v:rect>
                    <v:rect id="Rectangle 40" o:spid="_x0000_s1066" style="position:absolute;left:4608;top:777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guM8QA&#10;AADcAAAADwAAAGRycy9kb3ducmV2LnhtbESPQWvCQBSE7wX/w/KE3uomEaRGVxFLSj1qvPT2mn0m&#10;0ezbkN1o2l/vCgWPw8x8wyzXg2nElTpXW1YQTyIQxIXVNZcKjnn29g7CeWSNjWVS8EsO1qvRyxJT&#10;bW+8p+vBlyJA2KWooPK+TaV0RUUG3cS2xME72c6gD7Irpe7wFuCmkUkUzaTBmsNChS1tKyouh94o&#10;+KmTI/7t88/IzLOp3w35uf/+UOp1PGwWIDwN/hn+b39pBdN4Do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ILjP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33</w:t>
                            </w:r>
                          </w:p>
                        </w:txbxContent>
                      </v:textbox>
                    </v:rect>
                    <v:rect id="Rectangle 41" o:spid="_x0000_s1067" style="position:absolute;left:5184;top:777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5NE8IA&#10;AADcAAAADwAAAGRycy9kb3ducmV2LnhtbERPPW/CMBDdkfofrKvUDZwGqYIUE6FWqdoRwsJ2jY8k&#10;EJ8j2wlpf309VGJ8et+bfDKdGMn51rKC50UCgriyuuVawbEs5isQPiBr7CyTgh/ykG8fZhvMtL3x&#10;nsZDqEUMYZ+hgiaEPpPSVw0Z9AvbE0fubJ3BEKGrpXZ4i+Gmk2mSvEiDLceGBnt6a6i6Hgaj4LtN&#10;j/i7Lz8Ssy6W4WsqL8PpXamnx2n3CiLQFO7if/enVrBM4/x4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3k0TwgAAANwAAAAPAAAAAAAAAAAAAAAAAJgCAABkcnMvZG93&#10;bnJldi54bWxQSwUGAAAAAAQABAD1AAAAhw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34</w:t>
                            </w:r>
                          </w:p>
                        </w:txbxContent>
                      </v:textbox>
                    </v:rect>
                    <v:rect id="Rectangle 42" o:spid="_x0000_s1068" style="position:absolute;left:5760;top:777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Loi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rBKYv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uiI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35</w:t>
                            </w:r>
                          </w:p>
                        </w:txbxContent>
                      </v:textbox>
                    </v:rect>
                    <v:rect id="Rectangle 43" o:spid="_x0000_s1069" style="position:absolute;left:6336;top:777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B2/8UA&#10;AADcAAAADwAAAGRycy9kb3ducmV2LnhtbESPQWvCQBSE74X+h+UVvNVNI0hNXaVUInrU5OLtNfua&#10;pM2+DdmNrv76bqHgcZiZb5jlOphOnGlwrWUFL9MEBHFldcu1grLIn19BOI+ssbNMCq7kYL16fFhi&#10;pu2FD3Q++lpECLsMFTTe95mUrmrIoJvanjh6X3Yw6KMcaqkHvES46WSaJHNpsOW40GBPHw1VP8fR&#10;KPhs0xJvh2KbmEU+8/tQfI+njVKTp/D+BsJT8Pfwf3unFczS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QHb/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36</w:t>
                            </w:r>
                          </w:p>
                        </w:txbxContent>
                      </v:textbox>
                    </v:rect>
                    <v:rect id="Rectangle 44" o:spid="_x0000_s1070" style="position:absolute;left:6912;top:777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zTZMUA&#10;AADcAAAADwAAAGRycy9kb3ducmV2LnhtbESPQWvCQBSE70L/w/IK3symCZQ2dZVSUewxJpfeXrPP&#10;JDb7NmRXE/313ULB4zAz3zDL9WQ6caHBtZYVPEUxCOLK6pZrBWWxXbyAcB5ZY2eZFFzJwXr1MFti&#10;pu3IOV0OvhYBwi5DBY33fSalqxoy6CLbEwfvaAeDPsihlnrAMcBNJ5M4fpYGWw4LDfb00VD1czgb&#10;Bd9tUuItL3axed2m/nMqTuevjVLzx+n9DYSnyd/D/+29VpAmK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NNk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37</w:t>
                            </w:r>
                          </w:p>
                        </w:txbxContent>
                      </v:textbox>
                    </v:rect>
                    <v:rect id="Rectangle 45" o:spid="_x0000_s1071" style="position:absolute;left:7488;top:777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VLEMUA&#10;AADcAAAADwAAAGRycy9kb3ducmV2LnhtbESPT2vCQBTE70K/w/IKvenGWKSmriKWlPao8eLtNfua&#10;pGbfhuzmT/30bkHocZiZ3zDr7Whq0VPrKssK5rMIBHFudcWFglOWTl9AOI+ssbZMCn7JwXbzMFlj&#10;ou3AB+qPvhABwi5BBaX3TSKly0sy6Ga2IQ7et20N+iDbQuoWhwA3tYyjaCkNVhwWSmxoX1J+OXZG&#10;wVcVn/B6yN4js0oX/nPMfrrzm1JPj+PuFYSn0f+H7+0PrWARP8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UsQ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38</w:t>
                            </w:r>
                          </w:p>
                        </w:txbxContent>
                      </v:textbox>
                    </v:rect>
                    <v:rect id="Rectangle 46" o:spid="_x0000_s1072" style="position:absolute;left:8064;top:777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ui8UA&#10;AADcAAAADwAAAGRycy9kb3ducmV2LnhtbESPT2vCQBTE70K/w/IKvenGSKWmriKWlPao8eLtNfua&#10;pGbfhuzmT/30bkHocZiZ3zDr7Whq0VPrKssK5rMIBHFudcWFglOWTl9AOI+ssbZMCn7JwXbzMFlj&#10;ou3AB+qPvhABwi5BBaX3TSKly0sy6Ga2IQ7et20N+iDbQuoWhwA3tYyjaCkNVhwWSmxoX1J+OXZG&#10;wVcVn/B6yN4js0oX/nPMfrrzm1JPj+PuFYSn0f+H7+0PrWARP8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e6L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39</w:t>
                            </w:r>
                          </w:p>
                        </w:txbxContent>
                      </v:textbox>
                    </v:rect>
                    <v:rect id="Rectangle 47" o:spid="_x0000_s1073" style="position:absolute;left:8640;top:777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tw/MMA&#10;AADcAAAADwAAAGRycy9kb3ducmV2LnhtbESPQYvCMBSE7wv+h/AEb2tqBdFqFFGU9ajtZW9vm2fb&#10;3ealNFG7/nojCB6HmfmGWaw6U4srta6yrGA0jEAQ51ZXXCjI0t3nFITzyBpry6Tgnxyslr2PBSba&#10;3vhI15MvRICwS1BB6X2TSOnykgy6oW2Ig3e2rUEfZFtI3eItwE0t4yiaSIMVh4USG9qUlP+dLkbB&#10;TxVneD+m+8jMdmN/6NLfy/dWqUG/W89BeOr8O/xqf2kF43gC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tw/MMAAADcAAAADwAAAAAAAAAAAAAAAACYAgAAZHJzL2Rv&#10;d25yZXYueG1sUEsFBgAAAAAEAAQA9QAAAIg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v:textbox>
                    </v:rect>
                    <v:rect id="Rectangle 48" o:spid="_x0000_s1074" style="position:absolute;left:3456;top:9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VZ8UA&#10;AADcAAAADwAAAGRycy9kb3ducmV2LnhtbESPT2vCQBTE70K/w/IKvenGCLWmriKWlPao8eLtNfua&#10;pGbfhuzmT/30bkHocZiZ3zDr7Whq0VPrKssK5rMIBHFudcWFglOWTl9AOI+ssbZMCn7JwXbzMFlj&#10;ou3AB+qPvhABwi5BBaX3TSKly0sy6Ga2IQ7et20N+iDbQuoWhwA3tYyj6FkarDgslNjQvqT8cuyM&#10;gq8qPuH1kL1HZpUu/OeY/XTnN6WeHsfdKwhPo/8P39sfWsEiXsL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9Vn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49" o:spid="_x0000_s1075" style="position:absolute;left:4032;top:9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BFcIA&#10;AADcAAAADwAAAGRycy9kb3ducmV2LnhtbERPPW/CMBDdkfofrKvUDZwGqYIUE6FWqdoRwsJ2jY8k&#10;EJ8j2wlpf309VGJ8et+bfDKdGMn51rKC50UCgriyuuVawbEs5isQPiBr7CyTgh/ykG8fZhvMtL3x&#10;nsZDqEUMYZ+hgiaEPpPSVw0Z9AvbE0fubJ3BEKGrpXZ4i+Gmk2mSvEiDLceGBnt6a6i6Hgaj4LtN&#10;j/i7Lz8Ssy6W4WsqL8PpXamnx2n3CiLQFO7if/enVrBM49p4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EEVwgAAANwAAAAPAAAAAAAAAAAAAAAAAJgCAABkcnMvZG93&#10;bnJldi54bWxQSwUGAAAAAAQABAD1AAAAhw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rect id="Rectangle 50" o:spid="_x0000_s1076" style="position:absolute;left:4608;top:9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kjsUA&#10;AADcAAAADwAAAGRycy9kb3ducmV2LnhtbESPQWvCQBSE7wX/w/IKvTWbJiA1ukqxWOpRk0tvz+wz&#10;ic2+DdnVRH+9KxR6HGbmG2axGk0rLtS7xrKCtygGQVxa3XCloMg3r+8gnEfW2FomBVdysFpOnhaY&#10;aTvwji57X4kAYZehgtr7LpPSlTUZdJHtiIN3tL1BH2RfSd3jEOCmlUkcT6XBhsNCjR2tayp/92ej&#10;4NAkBd52+VdsZpvUb8f8dP75VOrlefyYg/A0+v/wX/tbK0iTG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5OSO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v:textbox>
                    </v:rect>
                    <v:rect id="Rectangle 51" o:spid="_x0000_s1077" style="position:absolute;left:5184;top:9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bzsIA&#10;AADcAAAADwAAAGRycy9kb3ducmV2LnhtbERPPW+DMBDdI/U/WBepW2ICUtRSDKpapWrGhCzdrvgC&#10;pPiMsAMkv74eKnV8et9ZMZtOjDS41rKCzToCQVxZ3XKt4FTuVk8gnEfW2FkmBTdyUOQPiwxTbSc+&#10;0Hj0tQgh7FJU0Hjfp1K6qiGDbm174sCd7WDQBzjUUg84hXDTyTiKttJgy6GhwZ7eGqp+jlej4LuN&#10;T3g/lB+Red4lfj+Xl+vXu1KPy/n1BYSn2f+L/9yfWkGShPnhTDg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9vOwgAAANwAAAAPAAAAAAAAAAAAAAAAAJgCAABkcnMvZG93&#10;bnJldi54bWxQSwUGAAAAAAQABAD1AAAAhw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v:textbox>
                    </v:rect>
                    <v:rect id="Rectangle 52" o:spid="_x0000_s1078" style="position:absolute;left:5760;top:9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+VcMA&#10;AADcAAAADwAAAGRycy9kb3ducmV2LnhtbESPQYvCMBSE7wv+h/CEva2pFsStRhFFWY/aXrw9m2db&#10;bV5KE7W7v94Iwh6HmfmGmS06U4s7ta6yrGA4iEAQ51ZXXCjI0s3XBITzyBpry6Tglxws5r2PGSba&#10;PnhP94MvRICwS1BB6X2TSOnykgy6gW2Ig3e2rUEfZFtI3eIjwE0tR1E0lgYrDgslNrQqKb8ebkbB&#10;qRpl+LdPt5H53sR+16WX23Gt1Ge/W05BeOr8f/jd/tEK4ngIrzPh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t+VcMAAADcAAAADwAAAAAAAAAAAAAAAACYAgAAZHJzL2Rv&#10;d25yZXYueG1sUEsFBgAAAAAEAAQA9QAAAIg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v:textbox>
                    </v:rect>
                    <v:rect id="Rectangle 53" o:spid="_x0000_s1079" style="position:absolute;left:6336;top:9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gIsUA&#10;AADcAAAADwAAAGRycy9kb3ducmV2LnhtbESPQWvCQBSE70L/w/IK3symCZQ2dZVSUewxJpfeXrPP&#10;JDb7NmRXE/313ULB4zAz3zDL9WQ6caHBtZYVPEUxCOLK6pZrBWWxXbyAcB5ZY2eZFFzJwXr1MFti&#10;pu3IOV0OvhYBwi5DBY33fSalqxoy6CLbEwfvaAeDPsihlnrAMcBNJ5M4fpYGWw4LDfb00VD1czgb&#10;Bd9tUuItL3axed2m/nMqTuevjVLzx+n9DYSnyd/D/+29VpCmC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meAi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v:textbox>
                    </v:rect>
                    <v:rect id="Rectangle 54" o:spid="_x0000_s1080" style="position:absolute;left:6912;top:9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VFucUA&#10;AADcAAAADwAAAGRycy9kb3ducmV2LnhtbESPT2vCQBTE74LfYXmF3nRTA6VGVykWS3uM8eLtmX0m&#10;sdm3Ibv50356Vyh4HGbmN8x6O5pa9NS6yrKCl3kEgji3uuJCwTHbz95AOI+ssbZMCn7JwXYznawx&#10;0XbglPqDL0SAsEtQQel9k0jp8pIMurltiIN3sa1BH2RbSN3iEOCmlosoepUGKw4LJTa0Kyn/OXRG&#10;wblaHPEvzT4js9zH/nvMrt3pQ6nnp/F9BcLT6B/h//aXVhDHMdzPh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UW5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v:textbox>
                    </v:rect>
                    <v:rect id="Rectangle 55" o:spid="_x0000_s1081" style="position:absolute;left:7488;top:9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dzcUA&#10;AADcAAAADwAAAGRycy9kb3ducmV2LnhtbESPT2vCQBTE74V+h+UVems2NSJtdJXSYtFj/lx6e2af&#10;SWz2bciumvrpXUHocZiZ3zCL1Wg6caLBtZYVvEYxCOLK6pZrBWWxfnkD4Tyyxs4yKfgjB6vl48MC&#10;U23PnNEp97UIEHYpKmi871MpXdWQQRfZnjh4ezsY9EEOtdQDngPcdHISxzNpsOWw0GBPnw1Vv/nR&#10;KNi1kxIvWfEdm/d14rdjcTj+fCn1/DR+zEF4Gv1/+N7eaAVJMoX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N3N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v:textbox>
                    </v:rect>
                    <v:rect id="Rectangle 56" o:spid="_x0000_s1082" style="position:absolute;left:8064;top:9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4VsUA&#10;AADcAAAADwAAAGRycy9kb3ducmV2LnhtbESPT2vCQBTE74V+h+UVems2NShtdJXSYtFj/lx6e2af&#10;SWz2bciumvrpXUHocZiZ3zCL1Wg6caLBtZYVvEYxCOLK6pZrBWWxfnkD4Tyyxs4yKfgjB6vl48MC&#10;U23PnNEp97UIEHYpKmi871MpXdWQQRfZnjh4ezsY9EEOtdQDngPcdHISxzNpsOWw0GBPnw1Vv/nR&#10;KNi1kxIvWfEdm/d14rdjcTj+fCn1/DR+zEF4Gv1/+N7eaAVJMoX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cHhW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v:textbox>
                    </v:rect>
                    <v:rect id="Rectangle 57" o:spid="_x0000_s1083" style="position:absolute;left:8640;top:9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mIcUA&#10;AADcAAAADwAAAGRycy9kb3ducmV2LnhtbESPT2vCQBTE74LfYXlCb7rRQGijq0iLpR41ufT2mn0m&#10;abNvQ3bzp376bqHQ4zAzv2F2h8k0YqDO1ZYVrFcRCOLC6ppLBXl2Wj6CcB5ZY2OZFHyTg8N+Ptth&#10;qu3IFxquvhQBwi5FBZX3bSqlKyoy6Fa2JQ7ezXYGfZBdKXWHY4CbRm6iKJEGaw4LFbb0XFHxde2N&#10;go96k+P9kr1G5ukU+/OUffbvL0o9LKbjFoSnyf+H/9pvWkEcJ/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uYh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v:textbox>
                    </v:rect>
                    <v:rect id="Rectangle 58" o:spid="_x0000_s1084" style="position:absolute;left:3456;top:720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DusUA&#10;AADcAAAADwAAAGRycy9kb3ducmV2LnhtbESPT2vCQBTE74V+h+UVems2NaBtdJXSYtFj/lx6e2af&#10;SWz2bciumvrpXUHocZiZ3zCL1Wg6caLBtZYVvEYxCOLK6pZrBWWxfnkD4Tyyxs4yKfgjB6vl48MC&#10;U23PnNEp97UIEHYpKmi871MpXdWQQRfZnjh4ezsY9EEOtdQDngPcdHISx1NpsOWw0GBPnw1Vv/nR&#10;KNi1kxIvWfEdm/d14rdjcTj+fCn1/DR+zEF4Gv1/+N7eaAVJMoP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kO6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41</w:t>
                            </w:r>
                          </w:p>
                        </w:txbxContent>
                      </v:textbox>
                    </v:rect>
                    <v:rect id="Rectangle 59" o:spid="_x0000_s1085" style="position:absolute;left:4032;top:720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HXyMIA&#10;AADcAAAADwAAAGRycy9kb3ducmV2LnhtbERPPW+DMBDdI/U/WBepW2ICUtRSDKpapWrGhCzdrvgC&#10;pPiMsAMkv74eKnV8et9ZMZtOjDS41rKCzToCQVxZ3XKt4FTuVk8gnEfW2FkmBTdyUOQPiwxTbSc+&#10;0Hj0tQgh7FJU0Hjfp1K6qiGDbm174sCd7WDQBzjUUg84hXDTyTiKttJgy6GhwZ7eGqp+jlej4LuN&#10;T3g/lB+Red4lfj+Xl+vXu1KPy/n1BYSn2f+L/9yfWkGShLXhTDg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dfIwgAAANwAAAAPAAAAAAAAAAAAAAAAAJgCAABkcnMvZG93&#10;bnJldi54bWxQSwUGAAAAAAQABAD1AAAAhw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42</w:t>
                            </w:r>
                          </w:p>
                        </w:txbxContent>
                      </v:textbox>
                    </v:rect>
                    <v:rect id="Rectangle 60" o:spid="_x0000_s1086" style="position:absolute;left:4608;top:720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1yU8MA&#10;AADcAAAADwAAAGRycy9kb3ducmV2LnhtbESPQYvCMBSE74L/ITzBm6ZaEO0aRVxc9Kj14u1t87bt&#10;2ryUJmr11xtB8DjMzDfMfNmaSlypcaVlBaNhBII4s7rkXMEx3QymIJxH1lhZJgV3crBcdDtzTLS9&#10;8Z6uB5+LAGGXoILC+zqR0mUFGXRDWxMH7882Bn2QTS51g7cAN5UcR9FEGiw5LBRY07qg7Hy4GAW/&#10;5fiIj336E5nZJva7Nv2/nL6V6vfa1RcIT63/hN/trVYQxzN4nQ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1yU8MAAADcAAAADwAAAAAAAAAAAAAAAACYAgAAZHJzL2Rv&#10;d25yZXYueG1sUEsFBgAAAAAEAAQA9QAAAIg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43</w:t>
                            </w:r>
                          </w:p>
                        </w:txbxContent>
                      </v:textbox>
                    </v:rect>
                    <v:rect id="Rectangle 61" o:spid="_x0000_s1087" style="position:absolute;left:5184;top:720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os8AA&#10;AADcAAAADwAAAGRycy9kb3ducmV2LnhtbERPS6/BQBTeS/yHyZHYMfXIDWWI3BvCktrYHZ2jLZ0z&#10;TWdQfr1Z3MTyy/eeLxtTigfVrrCsYNCPQBCnVhecKTgm694EhPPIGkvLpOBFDpaLdmuOsbZP3tPj&#10;4DMRQtjFqCD3voqldGlOBl3fVsSBu9jaoA+wzqSu8RnCTSmHUfQjDRYcGnKs6Den9Ha4GwXnYnjE&#10;9z7ZRGa6Hvldk1zvpz+lup1mNQPhqfFf8b97qxWMxmF+OB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Gos8AAAADcAAAADwAAAAAAAAAAAAAAAACYAgAAZHJzL2Rvd25y&#10;ZXYueG1sUEsFBgAAAAAEAAQA9QAAAIU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44</w:t>
                            </w:r>
                          </w:p>
                        </w:txbxContent>
                      </v:textbox>
                    </v:rect>
                    <v:rect id="Rectangle 62" o:spid="_x0000_s1088" style="position:absolute;left:5760;top:720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0NKMYA&#10;AADcAAAADwAAAGRycy9kb3ducmV2LnhtbESPzWrDMBCE74W8g9hAb42cH0rjRAkhxSU9xvalt421&#10;sd1aK2MpttunrwqFHIeZ+YbZ7kfTiJ46V1tWMJ9FIIgLq2suFeRZ8vQCwnlkjY1lUvBNDva7ycMW&#10;Y20HPlOf+lIECLsYFVTet7GUrqjIoJvZljh4V9sZ9EF2pdQdDgFuGrmIomdpsOawUGFLx4qKr/Rm&#10;FFzqRY4/5+wtMutk6d/H7PP28arU43Q8bEB4Gv09/N8+aQXL1Rz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0NKMYAAADcAAAADwAAAAAAAAAAAAAAAACYAgAAZHJz&#10;L2Rvd25yZXYueG1sUEsFBgAAAAAEAAQA9QAAAIs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45</w:t>
                            </w:r>
                          </w:p>
                        </w:txbxContent>
                      </v:textbox>
                    </v:rect>
                    <v:rect id="Rectangle 63" o:spid="_x0000_s1089" style="position:absolute;left:6336;top:720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+TX8UA&#10;AADcAAAADwAAAGRycy9kb3ducmV2LnhtbESPT2vCQBTE70K/w/IKvenGWKSmriKWlPao8eLtNfua&#10;pGbfhuzmT/30bkHocZiZ3zDr7Whq0VPrKssK5rMIBHFudcWFglOWTl9AOI+ssbZMCn7JwXbzMFlj&#10;ou3AB+qPvhABwi5BBaX3TSKly0sy6Ga2IQ7et20N+iDbQuoWhwA3tYyjaCkNVhwWSmxoX1J+OXZG&#10;wVcVn/B6yN4js0oX/nPMfrrzm1JPj+PuFYSn0f+H7+0PrWDxHM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5Nf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ind w:left="2160" w:hanging="2160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46</w:t>
                            </w:r>
                          </w:p>
                        </w:txbxContent>
                      </v:textbox>
                    </v:rect>
                    <v:rect id="Rectangle 64" o:spid="_x0000_s1090" style="position:absolute;left:6912;top:720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2xMUA&#10;AADcAAAADwAAAGRycy9kb3ducmV2LnhtbESPT2vCQBTE74V+h+UVems2NSJtdJXSYtFj/lx6e2af&#10;SWz2bciumvrpXUHocZiZ3zCL1Wg6caLBtZYVvEYxCOLK6pZrBWWxfnkD4Tyyxs4yKfgjB6vl48MC&#10;U23PnNEp97UIEHYpKmi871MpXdWQQRfZnjh4ezsY9EEOtdQDngPcdHISxzNpsOWw0GBPnw1Vv/nR&#10;KNi1kxIvWfEdm/d14rdjcTj+fCn1/DR+zEF4Gv1/+N7eaAXJN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zbE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47</w:t>
                            </w:r>
                          </w:p>
                        </w:txbxContent>
                      </v:textbox>
                    </v:rect>
                    <v:rect id="Rectangle 65" o:spid="_x0000_s1091" style="position:absolute;left:8064;top:720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usMUA&#10;AADcAAAADwAAAGRycy9kb3ducmV2LnhtbESPT2vCQBTE74LfYXlCb2bjH4pNs4q0pNijxou31+xr&#10;Es2+DdnVxH76bqHgcZiZ3zDpZjCNuFHnassKZlEMgriwuuZSwTHPpisQziNrbCyTgjs52KzHoxQT&#10;bXve0+3gSxEg7BJUUHnfJlK6oiKDLrItcfC+bWfQB9mVUnfYB7hp5DyOn6XBmsNChS29VVRcDlej&#10;4KueH/Fnn3/E5iVb+M8hP19P70o9TYbtKwhPg3+E/9s7rWCxXML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q6w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49</w:t>
                            </w:r>
                          </w:p>
                        </w:txbxContent>
                      </v:textbox>
                    </v:rect>
                    <v:rect id="Rectangle 66" o:spid="_x0000_s1092" style="position:absolute;left:8640;top:720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LK8QA&#10;AADcAAAADwAAAGRycy9kb3ducmV2LnhtbESPT4vCMBTE74LfITzBm6b+ZbcaRXZR9Kj1sre3zbOt&#10;Ni+liVr99JsFweMwM79h5svGlOJGtSssKxj0IxDEqdUFZwqOybr3AcJ5ZI2lZVLwIAfLRbs1x1jb&#10;O+/pdvCZCBB2MSrIva9iKV2ak0HXtxVx8E62NuiDrDOpa7wHuCnlMIqm0mDBYSHHir5ySi+Hq1Hw&#10;WwyP+Nwnm8h8rkd+1yTn68+3Ut1Os5qB8NT4d/jV3moFo/EE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2Cyv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50</w:t>
                            </w:r>
                          </w:p>
                        </w:txbxContent>
                      </v:textbox>
                    </v:rect>
                    <v:rect id="Rectangle 67" o:spid="_x0000_s1093" style="position:absolute;left:3456;top:892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SVXMQA&#10;AADcAAAADwAAAGRycy9kb3ducmV2LnhtbESPT4vCMBTE74LfITzBm6b+QdyuUURR3KO2F29vm7dt&#10;tXkpTdTqp98sLHgcZuY3zGLVmkrcqXGlZQWjYQSCOLO65FxBmuwGcxDOI2usLJOCJzlYLbudBcba&#10;PvhI95PPRYCwi1FB4X0dS+myggy6oa2Jg/djG4M+yCaXusFHgJtKjqNoJg2WHBYKrGlTUHY93YyC&#10;73Kc4uuY7CPzsZv4rza53M5bpfq9dv0JwlPr3+H/9kErmExn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klVz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11</w:t>
                            </w:r>
                          </w:p>
                        </w:txbxContent>
                      </v:textbox>
                    </v:rect>
                    <v:rect id="Rectangle 68" o:spid="_x0000_s1094" style="position:absolute;left:4032;top:892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wx8QA&#10;AADcAAAADwAAAGRycy9kb3ducmV2LnhtbESPT4vCMBTE74LfITzBm6b+QXerUWQXRY9aL3t72zzb&#10;avNSmqjVT79ZEDwOM/MbZr5sTCluVLvCsoJBPwJBnFpdcKbgmKx7HyCcR9ZYWiYFD3KwXLRbc4y1&#10;vfOebgefiQBhF6OC3PsqltKlORl0fVsRB+9ka4M+yDqTusZ7gJtSDqNoIg0WHBZyrOgrp/RyuBoF&#10;v8XwiM99sonM53rkd01yvv58K9XtNKsZCE+Nf4df7a1WMBpP4f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oMMf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</w:txbxContent>
                      </v:textbox>
                    </v:rect>
                    <v:rect id="Rectangle 69" o:spid="_x0000_s1095" style="position:absolute;left:4608;top:892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ektcAA&#10;AADcAAAADwAAAGRycy9kb3ducmV2LnhtbERPS6/BQBTeS/yHyZHYMfXIDWWI3BvCktrYHZ2jLZ0z&#10;TWdQfr1Z3MTyy/eeLxtTigfVrrCsYNCPQBCnVhecKTgm694EhPPIGkvLpOBFDpaLdmuOsbZP3tPj&#10;4DMRQtjFqCD3voqldGlOBl3fVsSBu9jaoA+wzqSu8RnCTSmHUfQjDRYcGnKs6Den9Ha4GwXnYnjE&#10;9z7ZRGa6Hvldk1zvpz+lup1mNQPhqfFf8b97qxWMxmFtOB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ektcAAAADcAAAADwAAAAAAAAAAAAAAAACYAgAAZHJzL2Rvd25y&#10;ZXYueG1sUEsFBgAAAAAEAAQA9QAAAIU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13</w:t>
                            </w:r>
                          </w:p>
                        </w:txbxContent>
                      </v:textbox>
                    </v:rect>
                    <v:rect id="Rectangle 70" o:spid="_x0000_s1096" style="position:absolute;left:5184;top:892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BLsUA&#10;AADcAAAADwAAAGRycy9kb3ducmV2LnhtbESPQWvCQBSE74X+h+UVems2ailNdBWxpLRHTS69PbPP&#10;JJp9G7JrTP31bqHgcZiZb5jFajStGKh3jWUFkygGQVxa3XCloMizl3cQziNrbC2Tgl9ysFo+Piww&#10;1fbCWxp2vhIBwi5FBbX3XSqlK2sy6CLbEQfvYHuDPsi+krrHS4CbVk7j+E0abDgs1NjRpqbytDsb&#10;BftmWuB1m3/GJslm/nvMj+efD6Wen8b1HISn0d/D/+0vrWD2msD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wEu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14</w:t>
                            </w:r>
                          </w:p>
                        </w:txbxContent>
                      </v:textbox>
                    </v:rect>
                    <v:rect id="Rectangle 71" o:spid="_x0000_s1097" style="position:absolute;left:5760;top:892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+br8A&#10;AADcAAAADwAAAGRycy9kb3ducmV2LnhtbERPTa/BQBTdS/yHyZXYMUW8UIbIeyEsqY3d1bna0rnT&#10;dAbl15vFSyxPzvd82ZhSPKh2hWUFg34Egji1uuBMwTFZ9yYgnEfWWFomBS9ysFy0W3OMtX3ynh4H&#10;n4kQwi5GBbn3VSylS3My6Pq2Ig7cxdYGfYB1JnWNzxBuSjmMoh9psODQkGNFvzmlt8PdKDgXwyO+&#10;98kmMtP1yO+a5Ho//SnV7TSrGQhPjf+K/91brWA0DvP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2D5uvwAAANwAAAAPAAAAAAAAAAAAAAAAAJgCAABkcnMvZG93bnJl&#10;di54bWxQSwUGAAAAAAQABAD1AAAAhA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15</w:t>
                            </w:r>
                          </w:p>
                        </w:txbxContent>
                      </v:textbox>
                    </v:rect>
                    <v:rect id="Rectangle 72" o:spid="_x0000_s1098" style="position:absolute;left:6336;top:892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Sb9cUA&#10;AADcAAAADwAAAGRycy9kb3ducmV2LnhtbESPQWvCQBSE7wX/w/KE3upGxVKjq4glxR5NcuntmX0m&#10;abNvQ3ZN0v76bqHgcZiZb5jtfjSN6KlztWUF81kEgriwuuZSQZ4lTy8gnEfW2FgmBd/kYL+bPGwx&#10;1nbgM/WpL0WAsItRQeV9G0vpiooMupltiYN3tZ1BH2RXSt3hEOCmkYsoepYGaw4LFbZ0rKj4Sm9G&#10;waVe5Phzzt4is06W/n3MPm8fr0o9TsfDBoSn0d/D/+2TVrBcze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Jv1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16</w:t>
                            </w:r>
                          </w:p>
                        </w:txbxContent>
                      </v:textbox>
                    </v:rect>
                    <v:rect id="Rectangle 73" o:spid="_x0000_s1099" style="position:absolute;left:6912;top:892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YFgsUA&#10;AADcAAAADwAAAGRycy9kb3ducmV2LnhtbESPT2vCQBTE70K/w/IKvenGSKWmriKWlPao8eLtNfua&#10;pGbfhuzmT/30bkHocZiZ3zDr7Whq0VPrKssK5rMIBHFudcWFglOWTl9AOI+ssbZMCn7JwXbzMFlj&#10;ou3AB+qPvhABwi5BBaX3TSKly0sy6Ga2IQ7et20N+iDbQuoWhwA3tYyjaCkNVhwWSmxoX1J+OXZG&#10;wVcVn/B6yN4js0oX/nPMfrrzm1JPj+PuFYSn0f+H7+0PrWDxHM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gWC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17</w:t>
                            </w:r>
                          </w:p>
                        </w:txbxContent>
                      </v:textbox>
                    </v:rect>
                    <v:rect id="Rectangle 74" o:spid="_x0000_s1100" style="position:absolute;left:7488;top:892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gGcUA&#10;AADcAAAADwAAAGRycy9kb3ducmV2LnhtbESPT2vCQBTE74V+h+UVems2NShtdJXSYtFj/lx6e2af&#10;SWz2bciumvrpXUHocZiZ3zCL1Wg6caLBtZYVvEYxCOLK6pZrBWWxfnkD4Tyyxs4yKfgjB6vl48MC&#10;U23PnNEp97UIEHYpKmi871MpXdWQQRfZnjh4ezsY9EEOtdQDngPcdHISxzNpsOWw0GBPnw1Vv/nR&#10;KNi1kxIvWfEdm/d14rdjcTj+fCn1/DR+zEF4Gv1/+N7eaAXJN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qAZ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18</w:t>
                            </w:r>
                          </w:p>
                        </w:txbxContent>
                      </v:textbox>
                    </v:rect>
                    <v:rect id="Rectangle 75" o:spid="_x0000_s1101" style="position:absolute;left:8640;top:8928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M4bcQA&#10;AADcAAAADwAAAGRycy9kb3ducmV2LnhtbESPT4vCMBTE74LfITzBm6b+ZbcaRXZR9Kj1sre3zbOt&#10;Ni+liVr99JsFweMwM79h5svGlOJGtSssKxj0IxDEqdUFZwqOybr3AcJ5ZI2lZVLwIAfLRbs1x1jb&#10;O+/pdvCZCBB2MSrIva9iKV2ak0HXtxVx8E62NuiDrDOpa7wHuCnlMIqm0mDBYSHHir5ySi+Hq1Hw&#10;WwyP+Nwnm8h8rkd+1yTn68+3Ut1Os5qB8NT4d/jV3moFo8kY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jOG3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v:textbox>
                    </v:rect>
                    <v:rect id="Rectangle 76" o:spid="_x0000_s1102" style="position:absolute;left:3456;top:432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+d9sUA&#10;AADcAAAADwAAAGRycy9kb3ducmV2LnhtbESPQWvCQBSE74L/YXlCb2ajYrFpVpGWFHvUePH2mn1N&#10;otm3Ibua2F/fLRQ8DjPzDZNuBtOIG3WutqxgFsUgiAuray4VHPNsugLhPLLGxjIpuJODzXo8SjHR&#10;tuc93Q6+FAHCLkEFlfdtIqUrKjLoItsSB+/bdgZ9kF0pdYd9gJtGzuP4WRqsOSxU2NJbRcXlcDUK&#10;vur5EX/2+UdsXrKF/xzy8/X0rtTTZNi+gvA0+Ef4v73TChb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532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91</w:t>
                            </w:r>
                          </w:p>
                        </w:txbxContent>
                      </v:textbox>
                    </v:rect>
                    <v:rect id="Rectangle 77" o:spid="_x0000_s1103" style="position:absolute;left:4032;top:432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0DgcQA&#10;AADcAAAADwAAAGRycy9kb3ducmV2LnhtbESPQYvCMBSE74L/ITzBm6Yqits1iiiKe9T24u1t87at&#10;Ni+liVr99ZuFBY/DzHzDLFatqcSdGldaVjAaRiCIM6tLzhWkyW4wB+E8ssbKMil4koPVsttZYKzt&#10;g490P/lcBAi7GBUU3texlC4ryKAb2po4eD+2MeiDbHKpG3wEuKnkOIpm0mDJYaHAmjYFZdfTzSj4&#10;Lscpvo7JPjIfu4n/apPL7bxVqt9r158gPLX+Hf5vH7SCyXQG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9A4H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92</w:t>
                            </w:r>
                          </w:p>
                        </w:txbxContent>
                      </v:textbox>
                    </v:rect>
                    <v:rect id="Rectangle 78" o:spid="_x0000_s1104" style="position:absolute;left:4608;top:432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mGsQA&#10;AADcAAAADwAAAGRycy9kb3ducmV2LnhtbESPQYvCMBSE74L/ITzBm6Yq6m41iuyi6FHrZW9vm2db&#10;bV5KE7X66zcLgsdhZr5h5svGlOJGtSssKxj0IxDEqdUFZwqOybr3AcJ5ZI2lZVLwIAfLRbs1x1jb&#10;O+/pdvCZCBB2MSrIva9iKV2ak0HXtxVx8E62NuiDrDOpa7wHuCnlMIom0mDBYSHHir5ySi+Hq1Hw&#10;WwyP+Nwnm8h8rkd+1yTn68+3Ut1Os5qB8NT4d/jV3moFo/EU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xphr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93</w:t>
                            </w:r>
                          </w:p>
                        </w:txbxContent>
                      </v:textbox>
                    </v:rect>
                    <v:rect id="Rectangle 79" o:spid="_x0000_s1105" style="position:absolute;left:5184;top:432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4yaL8A&#10;AADcAAAADwAAAGRycy9kb3ducmV2LnhtbERPTa/BQBTdS/yHyZXYMUW8UIbIeyEsqY3d1bna0rnT&#10;dAbl15vFSyxPzvd82ZhSPKh2hWUFg34Egji1uuBMwTFZ9yYgnEfWWFomBS9ysFy0W3OMtX3ynh4H&#10;n4kQwi5GBbn3VSylS3My6Pq2Ig7cxdYGfYB1JnWNzxBuSjmMoh9psODQkGNFvzmlt8PdKDgXwyO+&#10;98kmMtP1yO+a5Ho//SnV7TSrGQhPjf+K/91brWA0Dmv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rjJovwAAANwAAAAPAAAAAAAAAAAAAAAAAJgCAABkcnMvZG93bnJl&#10;di54bWxQSwUGAAAAAAQABAD1AAAAhA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94</w:t>
                            </w:r>
                          </w:p>
                        </w:txbxContent>
                      </v:textbox>
                    </v:rect>
                    <v:rect id="Rectangle 80" o:spid="_x0000_s1106" style="position:absolute;left:5760;top:432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X88UA&#10;AADcAAAADwAAAGRycy9kb3ducmV2LnhtbESPQWvCQBSE74X+h+UVems2Ki1NdBWxpLRHTS69PbPP&#10;JJp9G7JrTP31bqHgcZiZb5jFajStGKh3jWUFkygGQVxa3XCloMizl3cQziNrbC2Tgl9ysFo+Piww&#10;1fbCWxp2vhIBwi5FBbX3XSqlK2sy6CLbEQfvYHuDPsi+krrHS4CbVk7j+E0abDgs1NjRpqbytDsb&#10;BftmWuB1m3/GJslm/nvMj+efD6Wen8b1HISn0d/D/+0vrWD2msD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pfz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95</w:t>
                            </w:r>
                          </w:p>
                        </w:txbxContent>
                      </v:textbox>
                    </v:rect>
                    <v:rect id="Rectangle 81" o:spid="_x0000_s1107" style="position:absolute;left:6336;top:432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008AA&#10;AADcAAAADwAAAGRycy9kb3ducmV2LnhtbERPTa/BQBTdv8R/mFyJ3TNFIk8ZIoSwpN3YXZ2rLZ07&#10;TWdQfr1ZSN7y5HzPFq2pxIMaV1pWMOhHIIgzq0vOFaTJ5vcPhPPIGivLpOBFDhbzzs8MY22ffKDH&#10;0ecihLCLUUHhfR1L6bKCDLq+rYkDd7GNQR9gk0vd4DOEm0oOo2gsDZYcGgqsaVVQdjvejYJzOUzx&#10;fUi2kZlsRn7fJtf7aa1Ur9supyA8tf5f/HXvtILROMwP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T008AAAADcAAAADwAAAAAAAAAAAAAAAACYAgAAZHJzL2Rvd25y&#10;ZXYueG1sUEsFBgAAAAAEAAQA9QAAAIU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96</w:t>
                            </w:r>
                          </w:p>
                        </w:txbxContent>
                      </v:textbox>
                    </v:rect>
                    <v:rect id="Rectangle 82" o:spid="_x0000_s1108" style="position:absolute;left:6912;top:432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RSMUA&#10;AADcAAAADwAAAGRycy9kb3ducmV2LnhtbESPQWvCQBSE74X+h+UVequbKASbuoaiWOoxxktvr9nX&#10;JG32bchuYuqvdwXB4zAz3zCrbDKtGKl3jWUF8SwCQVxa3XCl4FjsXpYgnEfW2FomBf/kIFs/Pqww&#10;1fbEOY0HX4kAYZeigtr7LpXSlTUZdDPbEQfvx/YGfZB9JXWPpwA3rZxHUSINNhwWauxoU1P5dxiM&#10;gu9mfsRzXnxE5nW38Pup+B2+tko9P03vbyA8Tf4evrU/tYJFEsP1TDg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+FFI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97</w:t>
                            </w:r>
                          </w:p>
                        </w:txbxContent>
                      </v:textbox>
                    </v:rect>
                    <v:rect id="Rectangle 83" o:spid="_x0000_s1109" style="position:absolute;left:7488;top:432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PP8MA&#10;AADcAAAADwAAAGRycy9kb3ducmV2LnhtbESPQYvCMBSE7wv+h/AEb2tqBdFqFFGU9ajtZW9vm2fb&#10;3ealNFG7/nojCB6HmfmGWaw6U4srta6yrGA0jEAQ51ZXXCjI0t3nFITzyBpry6Tgnxyslr2PBSba&#10;3vhI15MvRICwS1BB6X2TSOnykgy6oW2Ig3e2rUEfZFtI3eItwE0t4yiaSIMVh4USG9qUlP+dLkbB&#10;TxVneD+m+8jMdmN/6NLfy/dWqUG/W89BeOr8O/xqf2kF40kM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rPP8MAAADcAAAADwAAAAAAAAAAAAAAAACYAgAAZHJzL2Rv&#10;d25yZXYueG1sUEsFBgAAAAAEAAQA9QAAAIg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98</w:t>
                            </w:r>
                          </w:p>
                        </w:txbxContent>
                      </v:textbox>
                    </v:rect>
                    <v:rect id="Rectangle 84" o:spid="_x0000_s1110" style="position:absolute;left:8064;top:432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qpMUA&#10;AADcAAAADwAAAGRycy9kb3ducmV2LnhtbESPT2vCQBTE74LfYXlCb7rRQGijq0iLpR41ufT2mn0m&#10;abNvQ3bzp376bqHQ4zAzv2F2h8k0YqDO1ZYVrFcRCOLC6ppLBXl2Wj6CcB5ZY2OZFHyTg8N+Ptth&#10;qu3IFxquvhQBwi5FBZX3bSqlKyoy6Fa2JQ7ezXYGfZBdKXWHY4CbRm6iKJEGaw4LFbb0XFHxde2N&#10;go96k+P9kr1G5ukU+/OUffbvL0o9LKbjFoSnyf+H/9pvWkGcxP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mqk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99</w:t>
                            </w:r>
                          </w:p>
                        </w:txbxContent>
                      </v:textbox>
                    </v:rect>
                    <v:rect id="Rectangle 85" o:spid="_x0000_s1111" style="position:absolute;left:8640;top:4320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/y0MQA&#10;AADcAAAADwAAAGRycy9kb3ducmV2LnhtbESPT4vCMBTE74LfITzBm6b+QdyuUURR3KO2F29vm7dt&#10;tXkpTdTqp98sLHgcZuY3zGLVmkrcqXGlZQWjYQSCOLO65FxBmuwGcxDOI2usLJOCJzlYLbudBcba&#10;PvhI95PPRYCwi1FB4X0dS+myggy6oa2Jg/djG4M+yCaXusFHgJtKjqNoJg2WHBYKrGlTUHY93YyC&#10;73Kc4uuY7CPzsZv4rza53M5bpfq9dv0JwlPr3+H/9kErmMym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8tD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</w:rPr>
                              <w:t>100</w:t>
                            </w:r>
                          </w:p>
                        </w:txbxContent>
                      </v:textbox>
                    </v:rect>
                    <v:rect id="Rectangle 86" o:spid="_x0000_s1112" style="position:absolute;left:3456;top:489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XS8QA&#10;AADcAAAADwAAAGRycy9kb3ducmV2LnhtbESPQYvCMBSE74L/ITzBm6Yqits1iiiKe9T24u1t87at&#10;Ni+liVr99ZuFBY/DzHzDLFatqcSdGldaVjAaRiCIM6tLzhWkyW4wB+E8ssbKMil4koPVsttZYKzt&#10;g490P/lcBAi7GBUU3texlC4ryKAb2po4eD+2MeiDbHKpG3wEuKnkOIpm0mDJYaHAmjYFZdfTzSj4&#10;Lscpvo7JPjIfu4n/apPL7bxVqt9r158gPLX+Hf5vH7SCyWwK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DV0v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81</w:t>
                            </w:r>
                          </w:p>
                        </w:txbxContent>
                      </v:textbox>
                    </v:rect>
                    <v:rect id="Rectangle 87" o:spid="_x0000_s1113" style="position:absolute;left:4032;top:489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JPMUA&#10;AADcAAAADwAAAGRycy9kb3ducmV2LnhtbESPT2vCQBTE7wW/w/KE3upGA0FTV5EWSz1qcuntNfua&#10;pM2+DdnNn/rpuwXB4zAzv2G2+8k0YqDO1ZYVLBcRCOLC6ppLBXl2fFqDcB5ZY2OZFPySg/1u9rDF&#10;VNuRzzRcfCkChF2KCirv21RKV1Rk0C1sSxy8L9sZ9EF2pdQdjgFuGrmKokQarDksVNjSS0XFz6U3&#10;Cj7rVY7Xc/YWmc0x9qcp++4/XpV6nE+HZxCeJn8P39rvWkGcJPB/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ck8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82</w:t>
                            </w:r>
                          </w:p>
                        </w:txbxContent>
                      </v:textbox>
                    </v:rect>
                    <v:rect id="Rectangle 88" o:spid="_x0000_s1114" style="position:absolute;left:4608;top:489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1sp8UA&#10;AADcAAAADwAAAGRycy9kb3ducmV2LnhtbESPQWvCQBSE74L/YXlCb2ajgrVpVpGWFHvUePH2mn1N&#10;otm3Ibua2F/fLRQ8DjPzDZNuBtOIG3WutqxgFsUgiAuray4VHPNsugLhPLLGxjIpuJODzXo8SjHR&#10;tuc93Q6+FAHCLkEFlfdtIqUrKjLoItsSB+/bdgZ9kF0pdYd9gJtGzuN4KQ3WHBYqbOmtouJyuBoF&#10;X/X8iD/7/CM2L9nCfw75+Xp6V+ppMmxfQXga/CP8395pBYvlM/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Wyn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83</w:t>
                            </w:r>
                          </w:p>
                        </w:txbxContent>
                      </v:textbox>
                    </v:rect>
                    <v:rect id="Rectangle 89" o:spid="_x0000_s1115" style="position:absolute;left:5184;top:489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41cAA&#10;AADcAAAADwAAAGRycy9kb3ducmV2LnhtbERPTa/BQBTdv8R/mFyJ3TNFIk8ZIoSwpN3YXZ2rLZ07&#10;TWdQfr1ZSN7y5HzPFq2pxIMaV1pWMOhHIIgzq0vOFaTJ5vcPhPPIGivLpOBFDhbzzs8MY22ffKDH&#10;0ecihLCLUUHhfR1L6bKCDLq+rYkDd7GNQR9gk0vd4DOEm0oOo2gsDZYcGgqsaVVQdjvejYJzOUzx&#10;fUi2kZlsRn7fJtf7aa1Ur9supyA8tf5f/HXvtILROKwN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L41cAAAADcAAAADwAAAAAAAAAAAAAAAACYAgAAZHJzL2Rvd25y&#10;ZXYueG1sUEsFBgAAAAAEAAQA9QAAAIU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84</w:t>
                            </w:r>
                          </w:p>
                        </w:txbxContent>
                      </v:textbox>
                    </v:rect>
                    <v:rect id="Rectangle 90" o:spid="_x0000_s1116" style="position:absolute;left:5760;top:489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5dTsUA&#10;AADcAAAADwAAAGRycy9kb3ducmV2LnhtbESPQWvCQBSE74X+h+UVequbKgRN3YTSYqnHGC/entnX&#10;JG32bchuYuqvdwXB4zAz3zDrbDKtGKl3jWUFr7MIBHFpdcOVgn2xeVmCcB5ZY2uZFPyTgyx9fFhj&#10;ou2Jcxp3vhIBwi5BBbX3XSKlK2sy6Ga2Iw7ej+0N+iD7SuoeTwFuWjmPolgabDgs1NjRR03l324w&#10;Co7NfI/nvPiKzGqz8Nup+B0On0o9P03vbyA8Tf4evrW/tYJFvILrmXAEZH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l1O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85</w:t>
                            </w:r>
                          </w:p>
                        </w:txbxContent>
                      </v:textbox>
                    </v:rect>
                    <v:rect id="Rectangle 91" o:spid="_x0000_s1117" style="position:absolute;left:6336;top:489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1iDr8A&#10;AADcAAAADwAAAGRycy9kb3ducmV2LnhtbERPTa/BQBTdS/yHyZXYMUXiUYbIeyEsqY3d1bna0rnT&#10;dAbl15vFSyxPzvd82ZhSPKh2hWUFg34Egji1uuBMwTFZ9yYgnEfWWFomBS9ysFy0W3OMtX3ynh4H&#10;n4kQwi5GBbn3VSylS3My6Pq2Ig7cxdYGfYB1JnWNzxBuSjmMorE0WHBoyLGi35zS2+FuFJyL4RHf&#10;+2QTmel65HdNcr2f/pTqdprVDISnxn/F/+6tVjD6CfP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bWIOvwAAANwAAAAPAAAAAAAAAAAAAAAAAJgCAABkcnMvZG93bnJl&#10;di54bWxQSwUGAAAAAAQABAD1AAAAhA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86</w:t>
                            </w:r>
                          </w:p>
                        </w:txbxContent>
                      </v:textbox>
                    </v:rect>
                    <v:rect id="Rectangle 92" o:spid="_x0000_s1118" style="position:absolute;left:6912;top:489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HHlcUA&#10;AADcAAAADwAAAGRycy9kb3ducmV2LnhtbESPQWvCQBSE7wX/w/KE3upGBVujq4glxR5NcuntmX0m&#10;abNvQ3ZN0v76bqHgcZiZb5jtfjSN6KlztWUF81kEgriwuuZSQZ4lTy8gnEfW2FgmBd/kYL+bPGwx&#10;1nbgM/WpL0WAsItRQeV9G0vpiooMupltiYN3tZ1BH2RXSt3hEOCmkYsoWkmDNYeFCls6VlR8pTej&#10;4FIvcvw5Z2+RWSdL/z5mn7ePV6Uep+NhA8LT6O/h//ZJK1g+z+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ceV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87</w:t>
                            </w:r>
                          </w:p>
                        </w:txbxContent>
                      </v:textbox>
                    </v:rect>
                    <v:rect id="Rectangle 93" o:spid="_x0000_s1119" style="position:absolute;left:7488;top:489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Z4sUA&#10;AADcAAAADwAAAGRycy9kb3ducmV2LnhtbESPT2vCQBTE70K/w/IKvenGCLWmriKWlPao8eLtNfua&#10;pGbfhuzmT/30bkHocZiZ3zDr7Whq0VPrKssK5rMIBHFudcWFglOWTl9AOI+ssbZMCn7JwXbzMFlj&#10;ou3AB+qPvhABwi5BBaX3TSKly0sy6Ga2IQ7et20N+iDbQuoWhwA3tYyj6FkarDgslNjQvqT8cuyM&#10;gq8qPuH1kL1HZpUu/OeY/XTnN6WeHsfdKwhPo/8P39sfWsFiGc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1ni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88</w:t>
                            </w:r>
                          </w:p>
                        </w:txbxContent>
                      </v:textbox>
                    </v:rect>
                    <v:rect id="Rectangle 94" o:spid="_x0000_s1120" style="position:absolute;left:8064;top:489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/8ecUA&#10;AADcAAAADwAAAGRycy9kb3ducmV2LnhtbESPT2vCQBTE74V+h+UVems2NaBtdJXSYtFj/lx6e2af&#10;SWz2bciumvrpXUHocZiZ3zCL1Wg6caLBtZYVvEYxCOLK6pZrBWWxfnkD4Tyyxs4yKfgjB6vl48MC&#10;U23PnNEp97UIEHYpKmi871MpXdWQQRfZnjh4ezsY9EEOtdQDngPcdHISx1NpsOWw0GBPnw1Vv/nR&#10;KNi1kxIvWfEdm/d14rdjcTj+fCn1/DR+zEF4Gv1/+N7eaAXJL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/x5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89</w:t>
                            </w:r>
                          </w:p>
                        </w:txbxContent>
                      </v:textbox>
                    </v:rect>
                    <v:rect id="Rectangle 95" o:spid="_x0000_s1121" style="position:absolute;left:8640;top:4896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kDcQA&#10;AADcAAAADwAAAGRycy9kb3ducmV2LnhtbESPT4vCMBTE74LfITzBm6b+QXerUWQXRY9aL3t72zzb&#10;avNSmqjVT79ZEDwOM/MbZr5sTCluVLvCsoJBPwJBnFpdcKbgmKx7HyCcR9ZYWiYFD3KwXLRbc4y1&#10;vfOebgefiQBhF6OC3PsqltKlORl0fVsRB+9ka4M+yDqTusZ7gJtSDqNoIg0WHBZyrOgrp/RyuBoF&#10;v8XwiM99sonM53rkd01yvv58K9XtNKsZCE+Nf4df7a1WMJqO4f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WZA3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90</w:t>
                            </w:r>
                          </w:p>
                        </w:txbxContent>
                      </v:textbox>
                    </v:rect>
                    <v:rect id="Rectangle 96" o:spid="_x0000_s1122" style="position:absolute;left:3456;top:547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BlsQA&#10;AADcAAAADwAAAGRycy9kb3ducmV2LnhtbESPQYvCMBSE74L/ITzBm6Yq6m41iuyi6FHrZW9vm2db&#10;bV5KE7X66zcLgsdhZr5h5svGlOJGtSssKxj0IxDEqdUFZwqOybr3AcJ5ZI2lZVLwIAfLRbs1x1jb&#10;O+/pdvCZCBB2MSrIva9iKV2ak0HXtxVx8E62NuiDrDOpa7wHuCnlMIom0mDBYSHHir5ySi+Hq1Hw&#10;WwyP+Nwnm8h8rkd+1yTn68+3Ut1Os5qB8NT4d/jV3moFo+kY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awZb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71</w:t>
                            </w:r>
                          </w:p>
                        </w:txbxContent>
                      </v:textbox>
                    </v:rect>
                    <v:rect id="Rectangle 97" o:spid="_x0000_s1123" style="position:absolute;left:4032;top:547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hf4cUA&#10;AADcAAAADwAAAGRycy9kb3ducmV2LnhtbESPQWvCQBSE74L/YXlCb2ajgrVpVpGWFHvUePH2mn1N&#10;otm3Ibua2F/fLRQ8DjPzDZNuBtOIG3WutqxgFsUgiAuray4VHPNsugLhPLLGxjIpuJODzXo8SjHR&#10;tuc93Q6+FAHCLkEFlfdtIqUrKjLoItsSB+/bdgZ9kF0pdYd9gJtGzuN4KQ3WHBYqbOmtouJyuBoF&#10;X/X8iD/7/CM2L9nCfw75+Xp6V+ppMmxfQXga/CP8395pBYvn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F/h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72</w:t>
                            </w:r>
                          </w:p>
                        </w:txbxContent>
                      </v:textbox>
                    </v:rect>
                    <v:rect id="Rectangle 98" o:spid="_x0000_s1124" style="position:absolute;left:4608;top:547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T6esQA&#10;AADcAAAADwAAAGRycy9kb3ducmV2LnhtbESPQYvCMBSE74L/ITzBm6YqqNs1iiiKe9T24u1t87at&#10;Ni+liVr99ZuFBY/DzHzDLFatqcSdGldaVjAaRiCIM6tLzhWkyW4wB+E8ssbKMil4koPVsttZYKzt&#10;g490P/lcBAi7GBUU3texlC4ryKAb2po4eD+2MeiDbHKpG3wEuKnkOIqm0mDJYaHAmjYFZdfTzSj4&#10;Lscpvo7JPjIfu4n/apPL7bxVqt9r158gPLX+Hf5vH7SCyWwG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E+nr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73</w:t>
                            </w:r>
                          </w:p>
                        </w:txbxContent>
                      </v:textbox>
                    </v:rect>
                    <v:rect id="Rectangle 99" o:spid="_x0000_s1125" style="position:absolute;left:5184;top:547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uCL8A&#10;AADcAAAADwAAAGRycy9kb3ducmV2LnhtbERPTa/BQBTdS/yHyZXYMUXiUYbIeyEsqY3d1bna0rnT&#10;dAbl15vFSyxPzvd82ZhSPKh2hWUFg34Egji1uuBMwTFZ9yYgnEfWWFomBS9ysFy0W3OMtX3ynh4H&#10;n4kQwi5GBbn3VSylS3My6Pq2Ig7cxdYGfYB1JnWNzxBuSjmMorE0WHBoyLGi35zS2+FuFJyL4RHf&#10;+2QTmel65HdNcr2f/pTqdprVDISnxn/F/+6tVjD6CWv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G24IvwAAANwAAAAPAAAAAAAAAAAAAAAAAJgCAABkcnMvZG93bnJl&#10;di54bWxQSwUGAAAAAAQABAD1AAAAhA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74</w:t>
                            </w:r>
                          </w:p>
                        </w:txbxContent>
                      </v:textbox>
                    </v:rect>
                    <v:rect id="Rectangle 100" o:spid="_x0000_s1126" style="position:absolute;left:5760;top:547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Lk8UA&#10;AADcAAAADwAAAGRycy9kb3ducmV2LnhtbESPQWvCQBSE74X+h+UVems2KrRNdBWxpLRHTS69PbPP&#10;JJp9G7JrTP31bqHgcZiZb5jFajStGKh3jWUFkygGQVxa3XCloMizl3cQziNrbC2Tgl9ysFo+Piww&#10;1fbCWxp2vhIBwi5FBbX3XSqlK2sy6CLbEQfvYHuDPsi+krrHS4CbVk7j+FUabDgs1NjRpqbytDsb&#10;BftmWuB1m3/GJslm/nvMj+efD6Wen8b1HISn0d/D/+0vrWD2lsD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8uT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75</w:t>
                            </w:r>
                          </w:p>
                        </w:txbxContent>
                      </v:textbox>
                    </v:rect>
                    <v:rect id="Rectangle 101" o:spid="_x0000_s1127" style="position:absolute;left:6336;top:547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SKcIA&#10;AADcAAAADwAAAGRycy9kb3ducmV2LnhtbERPPW+DMBDdK+U/WBepW2NKpIqQOFHViqoZCSzZLvgC&#10;tPiMsCE0v74eKnV8et+7w2w6MdHgWssKnlcRCOLK6pZrBWWRPSUgnEfW2FkmBT/k4LBfPOww1fbG&#10;OU0nX4sQwi5FBY33fSqlqxoy6Fa2Jw7c1Q4GfYBDLfWAtxBuOhlH0Ys02HJoaLCnt4aq79NoFFza&#10;uMR7XnxEZpOt/XEuvsbzu1KPy/l1C8LT7P/Ff+5PrWCdhPnhTDg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BIpwgAAANwAAAAPAAAAAAAAAAAAAAAAAJgCAABkcnMvZG93&#10;bnJldi54bWxQSwUGAAAAAAQABAD1AAAAhw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76</w:t>
                            </w:r>
                          </w:p>
                        </w:txbxContent>
                      </v:textbox>
                    </v:rect>
                    <v:rect id="Rectangle 102" o:spid="_x0000_s1128" style="position:absolute;left:6912;top:547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3ssUA&#10;AADcAAAADwAAAGRycy9kb3ducmV2LnhtbESPQWvCQBSE7wX/w/IEb3WjQknTbERalPYY46W31+wz&#10;iWbfhuwmpv313ULB4zAz3zDpdjKtGKl3jWUFq2UEgri0uuFKwanYP8YgnEfW2FomBd/kYJvNHlJM&#10;tL1xTuPRVyJA2CWooPa+S6R0ZU0G3dJ2xME7296gD7KvpO7xFuCmlesoepIGGw4LNXb0WlN5PQ5G&#10;wVezPuFPXhwi87zf+I+puAyfb0ot5tPuBYSnyd/D/+13rWATr+D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9Ley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77</w:t>
                            </w:r>
                          </w:p>
                        </w:txbxContent>
                      </v:textbox>
                    </v:rect>
                    <v:rect id="Rectangle 103" o:spid="_x0000_s1129" style="position:absolute;left:7488;top:547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pxcUA&#10;AADcAAAADwAAAGRycy9kb3ducmV2LnhtbESPQWvCQBSE7wX/w/KE3urGBIqmriItlnqMyaW31+xr&#10;kjb7NmTXJPXXdwXB4zAz3zCb3WRaMVDvGssKlosIBHFpdcOVgiI/PK1AOI+ssbVMCv7IwW47e9hg&#10;qu3IGQ0nX4kAYZeigtr7LpXSlTUZdAvbEQfv2/YGfZB9JXWPY4CbVsZR9CwNNhwWauzotaby93Q2&#10;Cr6auMBLlr9HZn1I/HHKf86fb0o9zqf9CwhPk7+Hb+0PrSBZxXA9E4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inFxQAAANwAAAAPAAAAAAAAAAAAAAAAAJgCAABkcnMv&#10;ZG93bnJldi54bWxQSwUGAAAAAAQABAD1AAAAigMAAAAA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78</w:t>
                            </w:r>
                          </w:p>
                        </w:txbxContent>
                      </v:textbox>
                    </v:rect>
                    <v:rect id="Rectangle 104" o:spid="_x0000_s1130" style="position:absolute;left:8064;top:547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MXsMA&#10;AADcAAAADwAAAGRycy9kb3ducmV2LnhtbESPQYvCMBSE74L/ITzBm6ZaEO0aRRTFPWp78fZs3rbd&#10;bV5KE7XurzcLCx6HmfmGWa47U4s7ta6yrGAyjkAQ51ZXXCjI0v1oDsJ5ZI21ZVLwJAfrVb+3xETb&#10;B5/ofvaFCBB2CSoovW8SKV1ekkE3tg1x8L5sa9AH2RZSt/gIcFPLaRTNpMGKw0KJDW1Lyn/ON6Pg&#10;Wk0z/D2lh8gs9rH/7NLv22Wn1HDQbT5AeOr8O/zfPmoF8TyG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qMXsMAAADcAAAADwAAAAAAAAAAAAAAAACYAgAAZHJzL2Rv&#10;d25yZXYueG1sUEsFBgAAAAAEAAQA9QAAAIgDAAAAAA=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79</w:t>
                            </w:r>
                          </w:p>
                        </w:txbxContent>
                      </v:textbox>
                    </v:rect>
                    <v:rect id="Rectangle 105" o:spid="_x0000_s1131" style="position:absolute;left:8640;top:5472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MUKsQA&#10;AADcAAAADwAAAGRycy9kb3ducmV2LnhtbESPQYvCMBSE7wv+h/AWvK3pqohWo4ii6FHby96ezbPt&#10;bvNSmqjVX28EYY/DzHzDzBatqcSVGldaVvDdi0AQZ1aXnCtIk83XGITzyBory6TgTg4W887HDGNt&#10;b3yg69HnIkDYxaig8L6OpXRZQQZdz9bEwTvbxqAPssmlbvAW4KaS/SgaSYMlh4UCa1oVlP0dL0bB&#10;qeyn+Dgk28hMNgO/b5Pfy89aqe5nu5yC8NT6//C7vdMKBuMh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DFCrEAAAA3AAAAA8AAAAAAAAAAAAAAAAAmAIAAGRycy9k&#10;b3ducmV2LnhtbFBLBQYAAAAABAAEAPUAAACJAwAAAAA=&#10;">
                      <v:textbox>
                        <w:txbxContent>
                          <w:p w:rsidR="006C23D8" w:rsidRPr="0090340E" w:rsidRDefault="006C23D8" w:rsidP="00A271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0340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80</w:t>
                            </w:r>
                          </w:p>
                        </w:txbxContent>
                      </v:textbox>
                    </v:rect>
                  </v:group>
                  <v:rect id="Rectangle 106" o:spid="_x0000_s1132" style="position:absolute;left:900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xscQA&#10;AADcAAAADwAAAGRycy9kb3ducmV2LnhtbESPQYvCMBSE7wv+h/AWvK3pKopWo4ii6FHby96ezbPt&#10;bvNSmqjVX28EYY/DzHzDzBatqcSVGldaVvDdi0AQZ1aXnCtIk83XGITzyBory6TgTg4W887HDGNt&#10;b3yg69HnIkDYxaig8L6OpXRZQQZdz9bEwTvbxqAPssmlbvAW4KaS/SgaSYMlh4UCa1oVlP0dL0bB&#10;qeyn+Dgk28hMNgO/b5Pfy89aqe5nu5yC8NT6//C7vdMKBuMh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PsbHEAAAA3AAAAA8AAAAAAAAAAAAAAAAAmAIAAGRycy9k&#10;b3ducmV2LnhtbFBLBQYAAAAABAAEAPUAAACJAwAAAAA=&#10;"/>
                  <v:rect id="Rectangle 107" o:spid="_x0000_s1133" style="position:absolute;left:828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vxsUA&#10;AADcAAAADwAAAGRycy9kb3ducmV2LnhtbESPQWvCQBSE74X+h+UVvNVNExCbZhOkxWKPGi+9vWaf&#10;STT7NmTXmPbXdwXB4zAz3zBZMZlOjDS41rKCl3kEgriyuuVawb5cPy9BOI+ssbNMCn7JQZE/PmSY&#10;anvhLY07X4sAYZeigsb7PpXSVQ0ZdHPbEwfvYAeDPsihlnrAS4CbTsZRtJAGWw4LDfb03lB12p2N&#10;gp823uPftvyMzOs68V9TeTx/fyg1e5pWbyA8Tf4evrU3WkGyXMD1TDg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S/GxQAAANwAAAAPAAAAAAAAAAAAAAAAAJgCAABkcnMv&#10;ZG93bnJldi54bWxQSwUGAAAAAAQABAD1AAAAigMAAAAA&#10;"/>
                  <v:rect id="Rectangle 108" o:spid="_x0000_s1134" style="position:absolute;left:756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KXcQA&#10;AADcAAAADwAAAGRycy9kb3ducmV2LnhtbESPT4vCMBTE7wt+h/AWvK3pKvinGkUURY/aXvb2bJ5t&#10;d5uX0kStfnojCHscZuY3zGzRmkpcqXGlZQXfvQgEcWZ1ybmCNNl8jUE4j6yxskwK7uRgMe98zDDW&#10;9sYHuh59LgKEXYwKCu/rWEqXFWTQ9WxNHLyzbQz6IJtc6gZvAW4q2Y+ioTRYclgosKZVQdnf8WIU&#10;nMp+io9Dso3MZDPw+zb5vfyslep+tsspCE+t/w+/2zutYDAewe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Ril3EAAAA3AAAAA8AAAAAAAAAAAAAAAAAmAIAAGRycy9k&#10;b3ducmV2LnhtbFBLBQYAAAAABAAEAPUAAACJAwAAAAA=&#10;"/>
                  <v:rect id="Rectangle 109" o:spid="_x0000_s1135" style="position:absolute;left:684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4eL8IA&#10;AADcAAAADwAAAGRycy9kb3ducmV2LnhtbERPPW+DMBDdK+U/WBepW2NKpIqQOFHViqoZCSzZLvgC&#10;tPiMsCE0v74eKnV8et+7w2w6MdHgWssKnlcRCOLK6pZrBWWRPSUgnEfW2FkmBT/k4LBfPOww1fbG&#10;OU0nX4sQwi5FBY33fSqlqxoy6Fa2Jw7c1Q4GfYBDLfWAtxBuOhlH0Ys02HJoaLCnt4aq79NoFFza&#10;uMR7XnxEZpOt/XEuvsbzu1KPy/l1C8LT7P/Ff+5PrWCdhLXhTDg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zh4vwgAAANwAAAAPAAAAAAAAAAAAAAAAAJgCAABkcnMvZG93&#10;bnJldi54bWxQSwUGAAAAAAQABAD1AAAAhwMAAAAA&#10;"/>
                  <v:rect id="Rectangle 110" o:spid="_x0000_s1136" style="position:absolute;left:612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K7tMUA&#10;AADcAAAADwAAAGRycy9kb3ducmV2LnhtbESPQWvCQBSE7wX/w/IEb3VTAyVGN6G0KO0xxou3Z/aZ&#10;pM2+DdnVpP313ULB4zAz3zDbfDKduNHgWssKnpYRCOLK6pZrBcdy95iAcB5ZY2eZFHyTgzybPWwx&#10;1Xbkgm4HX4sAYZeigsb7PpXSVQ0ZdEvbEwfvYgeDPsihlnrAMcBNJ1dR9CwNthwWGuzptaHq63A1&#10;Cs7t6og/RbmPzHoX+4+p/Lye3pRazKeXDQhPk7+H/9vvWkGcrOH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ru0xQAAANwAAAAPAAAAAAAAAAAAAAAAAJgCAABkcnMv&#10;ZG93bnJldi54bWxQSwUGAAAAAAQABAD1AAAAigMAAAAA&#10;"/>
                  <v:rect id="Rectangle 111" o:spid="_x0000_s1137" style="position:absolute;left:540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GE9MIA&#10;AADcAAAADwAAAGRycy9kb3ducmV2LnhtbERPPW/CMBDdK/EfrEPqVhyCVJUUE1WgoHaEZGG7xkcS&#10;Gp+j2AG3v74eKnV8et+bPJhe3Gh0nWUFy0UCgri2uuNGQVUWTy8gnEfW2FsmBd/kIN/OHjaYaXvn&#10;I91OvhExhF2GClrvh0xKV7dk0C3sQBy5ix0N+gjHRuoR7zHc9DJNkmdpsOPY0OJAu5bqr9NkFHx2&#10;aYU/x/KQmHWx8h+hvE7nvVKP8/D2CsJT8P/iP/e7VrBax/n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YT0wgAAANwAAAAPAAAAAAAAAAAAAAAAAJgCAABkcnMvZG93&#10;bnJldi54bWxQSwUGAAAAAAQABAD1AAAAhwMAAAAA&#10;"/>
                  <v:rect id="Rectangle 112" o:spid="_x0000_s1138" style="position:absolute;left:468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0hb8QA&#10;AADcAAAADwAAAGRycy9kb3ducmV2LnhtbESPQWvCQBSE7wX/w/KE3uomEaRGVxFLSj1qvPT2mn0m&#10;0ezbkN1o2l/vCgWPw8x8wyzXg2nElTpXW1YQTyIQxIXVNZcKjnn29g7CeWSNjWVS8EsO1qvRyxJT&#10;bW+8p+vBlyJA2KWooPK+TaV0RUUG3cS2xME72c6gD7Irpe7wFuCmkUkUzaTBmsNChS1tKyouh94o&#10;+KmTI/7t88/IzLOp3w35uf/+UOp1PGwWIDwN/hn+b39pBdN5DI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tIW/EAAAA3AAAAA8AAAAAAAAAAAAAAAAAmAIAAGRycy9k&#10;b3ducmV2LnhtbFBLBQYAAAAABAAEAPUAAACJAwAAAAA=&#10;"/>
                  <v:rect id="Rectangle 113" o:spid="_x0000_s1139" style="position:absolute;left:396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/GMUA&#10;AADcAAAADwAAAGRycy9kb3ducmV2LnhtbESPQWvCQBSE7wX/w/IKvTWbJiA1ukqxWOpRk0tvz+wz&#10;ic2+DdnVRH+9KxR6HGbmG2axGk0rLtS7xrKCtygGQVxa3XCloMg3r+8gnEfW2FomBVdysFpOnhaY&#10;aTvwji57X4kAYZehgtr7LpPSlTUZdJHtiIN3tL1BH2RfSd3jEOCmlUkcT6XBhsNCjR2tayp/92ej&#10;4NAkBd52+VdsZpvUb8f8dP75VOrlefyYg/A0+v/wX/tbK0hnC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78YxQAAANwAAAAPAAAAAAAAAAAAAAAAAJgCAABkcnMv&#10;ZG93bnJldi54bWxQSwUGAAAAAAQABAD1AAAAigMAAAAA&#10;"/>
                  <v:rect id="Rectangle 114" o:spid="_x0000_s1140" style="position:absolute;left:324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Mag8MA&#10;AADcAAAADwAAAGRycy9kb3ducmV2LnhtbESPQYvCMBSE74L/ITzBm6ZaEO0aRVxc9Kj14u1t87bt&#10;2ryUJmr11xtB8DjMzDfMfNmaSlypcaVlBaNhBII4s7rkXMEx3QymIJxH1lhZJgV3crBcdDtzTLS9&#10;8Z6uB5+LAGGXoILC+zqR0mUFGXRDWxMH7882Bn2QTS51g7cAN5UcR9FEGiw5LBRY07qg7Hy4GAW/&#10;5fiIj336E5nZJva7Nv2/nL6V6vfa1RcIT63/hN/trVYQz2J4nQ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Mag8MAAADcAAAADwAAAAAAAAAAAAAAAACYAgAAZHJzL2Rv&#10;d25yZXYueG1sUEsFBgAAAAAEAAQA9QAAAIgDAAAAAA==&#10;"/>
                  <v:rect id="Rectangle 115" o:spid="_x0000_s1141" style="position:absolute;left:252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C98UA&#10;AADcAAAADwAAAGRycy9kb3ducmV2LnhtbESPQWvCQBSE74X+h+UVems2ailNdBWxpLRHTS69PbPP&#10;JJp9G7JrTP31bqHgcZiZb5jFajStGKh3jWUFkygGQVxa3XCloMizl3cQziNrbC2Tgl9ysFo+Piww&#10;1fbCWxp2vhIBwi5FBbX3XSqlK2sy6CLbEQfvYHuDPsi+krrHS4CbVk7j+E0abDgs1NjRpqbytDsb&#10;BftmWuB1m3/GJslm/nvMj+efD6Wen8b1HISn0d/D/+0vrWCWvML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oL3xQAAANwAAAAPAAAAAAAAAAAAAAAAAJgCAABkcnMv&#10;ZG93bnJldi54bWxQSwUGAAAAAAQABAD1AAAAigMAAAAA&#10;"/>
                  <v:rect id="Rectangle 116" o:spid="_x0000_s1142" style="position:absolute;left:180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YnbMUA&#10;AADcAAAADwAAAGRycy9kb3ducmV2LnhtbESPQWvCQBSE74X+h+UVems2Ki1NdBWxpLRHTS69PbPP&#10;JJp9G7JrTP31bqHgcZiZb5jFajStGKh3jWUFkygGQVxa3XCloMizl3cQziNrbC2Tgl9ysFo+Piww&#10;1fbCWxp2vhIBwi5FBbX3XSqlK2sy6CLbEQfvYHuDPsi+krrHS4CbVk7j+E0abDgs1NjRpqbytDsb&#10;BftmWuB1m3/GJslm/nvMj+efD6Wen8b1HISn0d/D/+0vrWCWvML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idsxQAAANwAAAAPAAAAAAAAAAAAAAAAAJgCAABkcnMv&#10;ZG93bnJldi54bWxQSwUGAAAAAAQABAD1AAAAigMAAAAA&#10;"/>
                  <v:rect id="Rectangle 117" o:spid="_x0000_s1143" style="position:absolute;left:108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S5G8UA&#10;AADcAAAADwAAAGRycy9kb3ducmV2LnhtbESPQWvCQBSE74X+h+UVequbKgRN3YTSYqnHGC/entnX&#10;JG32bchuYuqvdwXB4zAz3zDrbDKtGKl3jWUFr7MIBHFpdcOVgn2xeVmCcB5ZY2uZFPyTgyx9fFhj&#10;ou2Jcxp3vhIBwi5BBbX3XSKlK2sy6Ga2Iw7ej+0N+iD7SuoeTwFuWjmPolgabDgs1NjRR03l324w&#10;Co7NfI/nvPiKzGqz8Nup+B0On0o9P03vbyA8Tf4evrW/tYLFKobrmXAEZH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LkbxQAAANwAAAAPAAAAAAAAAAAAAAAAAJgCAABkcnMv&#10;ZG93bnJldi54bWxQSwUGAAAAAAQABAD1AAAAigMAAAAA&#10;"/>
                  <v:rect id="Rectangle 118" o:spid="_x0000_s1144" style="position:absolute;left:1044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cgMUA&#10;AADcAAAADwAAAGRycy9kb3ducmV2LnhtbESPQWvCQBSE74X+h+UVems2KrRNdBWxpLRHTS69PbPP&#10;JJp9G7JrTP31bqHgcZiZb5jFajStGKh3jWUFkygGQVxa3XCloMizl3cQziNrbC2Tgl9ysFo+Piww&#10;1fbCWxp2vhIBwi5FBbX3XSqlK2sy6CLbEQfvYHuDPsi+krrHS4CbVk7j+FUabDgs1NjRpqbytDsb&#10;BftmWuB1m3/GJslm/nvMj+efD6Wen8b1HISn0d/D/+0vrWCWvMH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ByAxQAAANwAAAAPAAAAAAAAAAAAAAAAAJgCAABkcnMv&#10;ZG93bnJldi54bWxQSwUGAAAAAAQABAD1AAAAigMAAAAA&#10;"/>
                  <v:rect id="Rectangle 119" o:spid="_x0000_s1145" style="position:absolute;left:9720;top:14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eI8sIA&#10;AADcAAAADwAAAGRycy9kb3ducmV2LnhtbERPPW/CMBDdK/EfrEPqVhyCVJUUE1WgoHaEZGG7xkcS&#10;Gp+j2AG3v74eKnV8et+bPJhe3Gh0nWUFy0UCgri2uuNGQVUWTy8gnEfW2FsmBd/kIN/OHjaYaXvn&#10;I91OvhExhF2GClrvh0xKV7dk0C3sQBy5ix0N+gjHRuoR7zHc9DJNkmdpsOPY0OJAu5bqr9NkFHx2&#10;aYU/x/KQmHWx8h+hvE7nvVKP8/D2CsJT8P/iP/e7VrBax7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F4jywgAAANwAAAAPAAAAAAAAAAAAAAAAAJgCAABkcnMvZG93&#10;bnJldi54bWxQSwUGAAAAAAQABAD1AAAAhwMAAAAA&#10;"/>
                  <v:rect id="Rectangle 120" o:spid="_x0000_s1146" style="position:absolute;left:900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stacMA&#10;AADcAAAADwAAAGRycy9kb3ducmV2LnhtbESPQYvCMBSE7wv+h/AEb2uqgthqFHFx0aPWy96ezbOt&#10;Ni+liVr99UYQ9jjMzDfMbNGaStyocaVlBYN+BII4s7rkXMEhXX9PQDiPrLGyTAoe5GAx73zNMNH2&#10;zju67X0uAoRdggoK7+tESpcVZND1bU0cvJNtDPogm1zqBu8Bbio5jKKxNFhyWCiwplVB2WV/NQqO&#10;5fCAz136G5l4PfLbNj1f/36U6nXb5RSEp9b/hz/tjVYwim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stacMAAADcAAAADwAAAAAAAAAAAAAAAACYAgAAZHJzL2Rv&#10;d25yZXYueG1sUEsFBgAAAAAEAAQA9QAAAIgDAAAAAA==&#10;"/>
                  <v:rect id="Rectangle 121" o:spid="_x0000_s1147" style="position:absolute;left:828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cFsEA&#10;AADcAAAADwAAAGRycy9kb3ducmV2LnhtbERPu27CMBTdK/EP1kViKzYPVZBiEAKBYISwsN3Gt0lK&#10;fB3FBgJfj4dKjEfnPVu0thI3anzpWMOgr0AQZ86UnGs4pZvPCQgfkA1WjknDgzws5p2PGSbG3flA&#10;t2PIRQxhn6CGIoQ6kdJnBVn0fVcTR+7XNRZDhE0uTYP3GG4rOVTqS1osOTYUWNOqoOxyvFoNP+Xw&#10;hM9DulV2uhmFfZv+Xc9rrXvddvkNIlAb3uJ/985oGKs4P56JR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B3BbBAAAA3AAAAA8AAAAAAAAAAAAAAAAAmAIAAGRycy9kb3du&#10;cmV2LnhtbFBLBQYAAAAABAAEAPUAAACGAwAAAAA=&#10;"/>
                  <v:rect id="Rectangle 122" o:spid="_x0000_s1148" style="position:absolute;left:756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15jcUA&#10;AADcAAAADwAAAGRycy9kb3ducmV2LnhtbESPQWvCQBSE74L/YXmCN91VS2mjmyCKpT1qcuntmX1N&#10;UrNvQ3bVtL++Wyj0OMzMN8wmG2wrbtT7xrGGxVyBIC6dabjSUOSH2RMIH5ANto5Jwxd5yNLxaIOJ&#10;cXc+0u0UKhEh7BPUUIfQJVL6siaLfu464uh9uN5iiLKvpOnxHuG2lUulHqXFhuNCjR3taiovp6vV&#10;cG6WBX4f8xdlnw+r8Dbkn9f3vdbTybBdgwg0hP/wX/vVaHhQC/g9E4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XmNxQAAANwAAAAPAAAAAAAAAAAAAAAAAJgCAABkcnMv&#10;ZG93bnJldi54bWxQSwUGAAAAAAQABAD1AAAAigMAAAAA&#10;"/>
                  <v:rect id="Rectangle 123" o:spid="_x0000_s1149" style="position:absolute;left:684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/n+sUA&#10;AADcAAAADwAAAGRycy9kb3ducmV2LnhtbESPQWvCQBSE7wX/w/KE3uquqZQ2zUZEsdijxktvr9nX&#10;JJp9G7Krpv56t1DwOMzMN0w2H2wrztT7xrGG6USBIC6dabjSsC/WT68gfEA22DomDb/kYZ6PHjJM&#10;jbvwls67UIkIYZ+ihjqELpXSlzVZ9BPXEUfvx/UWQ5R9JU2Plwi3rUyUepEWG44LNXa0rKk87k5W&#10;w3eT7PG6LT6UfVs/h8+hOJy+Vlo/jofFO4hAQ7iH/9sbo2GmEv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+f6xQAAANwAAAAPAAAAAAAAAAAAAAAAAJgCAABkcnMv&#10;ZG93bnJldi54bWxQSwUGAAAAAAQABAD1AAAAigMAAAAA&#10;"/>
                  <v:rect id="Rectangle 124" o:spid="_x0000_s1150" style="position:absolute;left:612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NCYcQA&#10;AADcAAAADwAAAGRycy9kb3ducmV2LnhtbESPQWsCMRSE7wX/Q3iCt5pUS9HVKKIo9ajrxdtz89xd&#10;u3lZNlHX/vpGKHgcZuYbZjpvbSVu1PjSsYaPvgJBnDlTcq7hkK7fRyB8QDZYOSYND/Iwn3XeppgY&#10;d+cd3fYhFxHCPkENRQh1IqXPCrLo+64mjt7ZNRZDlE0uTYP3CLeVHCj1JS2WHBcKrGlZUPazv1oN&#10;p3JwwN9dulF2vB6GbZterseV1r1uu5iACNSGV/i//W00fKohPM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QmHEAAAA3AAAAA8AAAAAAAAAAAAAAAAAmAIAAGRycy9k&#10;b3ducmV2LnhtbFBLBQYAAAAABAAEAPUAAACJAwAAAAA=&#10;"/>
                  <v:rect id="Rectangle 125" o:spid="_x0000_s1151" style="position:absolute;left:540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aFcQA&#10;AADcAAAADwAAAGRycy9kb3ducmV2LnhtbESPQWsCMRSE74X+h/AK3mpSlaKrUUpF0aOuF2/PzXN3&#10;7eZl2URd/fVGKHgcZuYbZjJrbSUu1PjSsYavrgJBnDlTcq5hly4+hyB8QDZYOSYNN/Iwm76/TTAx&#10;7sobumxDLiKEfYIaihDqREqfFWTRd11NHL2jayyGKJtcmgavEW4r2VPqW1osOS4UWNNvQdnf9mw1&#10;HMreDu+bdKnsaNEP6zY9nfdzrTsf7c8YRKA2vML/7ZXRMFADeJ6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62hXEAAAA3AAAAA8AAAAAAAAAAAAAAAAAmAIAAGRycy9k&#10;b3ducmV2LnhtbFBLBQYAAAAABAAEAPUAAACJAwAAAAA=&#10;"/>
                  <v:rect id="Rectangle 126" o:spid="_x0000_s1152" style="position:absolute;left:468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Z/jsUA&#10;AADcAAAADwAAAGRycy9kb3ducmV2LnhtbESPzW7CMBCE70i8g7VIvYEN/VEbYhCiomqPEC69LfGS&#10;BOJ1FJuQ9ukxUqUeRzPzjSZd9rYWHbW+cqxhOlEgiHNnKi407LPN+BWED8gGa8ek4Yc8LBfDQYqJ&#10;cVfeUrcLhYgQ9glqKENoEil9XpJFP3ENcfSOrrUYomwLaVq8Rrit5UypF2mx4rhQYkPrkvLz7mI1&#10;HKrZHn+32Yeyb5vH8NVnp8v3u9YPo341BxGoD//hv/an0fCknu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tn+OxQAAANwAAAAPAAAAAAAAAAAAAAAAAJgCAABkcnMv&#10;ZG93bnJldi54bWxQSwUGAAAAAAQABAD1AAAAigMAAAAA&#10;"/>
                  <v:rect id="Rectangle 127" o:spid="_x0000_s1153" style="position:absolute;left:396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Th+cUA&#10;AADcAAAADwAAAGRycy9kb3ducmV2LnhtbESPQWvCQBSE7wX/w/IEb3W3tkiNbkJpUexR48XbM/tM&#10;YrNvQ3bV2F/fFYQeh5n5hllkvW3EhTpfO9bwMlYgiAtnai417PLl8zsIH5ANNo5Jw408ZOngaYGJ&#10;cVfe0GUbShEh7BPUUIXQJlL6oiKLfuxa4ugdXWcxRNmV0nR4jXDbyIlSU2mx5rhQYUufFRU/27PV&#10;cKgnO/zd5CtlZ8vX8N3np/P+S+vRsP+YgwjUh//wo702Gt7UFO5n4hG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OH5xQAAANwAAAAPAAAAAAAAAAAAAAAAAJgCAABkcnMv&#10;ZG93bnJldi54bWxQSwUGAAAAAAQABAD1AAAAigMAAAAA&#10;"/>
                  <v:rect id="Rectangle 128" o:spid="_x0000_s1154" style="position:absolute;left:324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EYsUA&#10;AADcAAAADwAAAGRycy9kb3ducmV2LnhtbESPzW7CMBCE70i8g7VIvYENrfoTYhCiomqPEC69LfGS&#10;BOJ1FJuQ9ukxUqUeRzPzjSZd9rYWHbW+cqxhOlEgiHNnKi407LPN+BWED8gGa8ek4Yc8LBfDQYqJ&#10;cVfeUrcLhYgQ9glqKENoEil9XpJFP3ENcfSOrrUYomwLaVq8Rrit5UypZ2mx4rhQYkPrkvLz7mI1&#10;HKrZHn+32Yeyb5vH8NVnp8v3u9YPo341BxGoD//hv/an0fCkXuB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ERixQAAANwAAAAPAAAAAAAAAAAAAAAAAJgCAABkcnMv&#10;ZG93bnJldi54bWxQSwUGAAAAAAQABAD1AAAAigMAAAAA&#10;"/>
                  <v:rect id="Rectangle 129" o:spid="_x0000_s1155" style="position:absolute;left:252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fQEMEA&#10;AADcAAAADwAAAGRycy9kb3ducmV2LnhtbERPu27CMBTdK/EP1kViKzYPVZBiEAKBYISwsN3Gt0lK&#10;fB3FBgJfj4dKjEfnPVu0thI3anzpWMOgr0AQZ86UnGs4pZvPCQgfkA1WjknDgzws5p2PGSbG3flA&#10;t2PIRQxhn6CGIoQ6kdJnBVn0fVcTR+7XNRZDhE0uTYP3GG4rOVTqS1osOTYUWNOqoOxyvFoNP+Xw&#10;hM9DulV2uhmFfZv+Xc9rrXvddvkNIlAb3uJ/985oGKu4Np6JR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30BDBAAAA3AAAAA8AAAAAAAAAAAAAAAAAmAIAAGRycy9kb3du&#10;cmV2LnhtbFBLBQYAAAAABAAEAPUAAACGAwAAAAA=&#10;"/>
                  <v:rect id="Rectangle 130" o:spid="_x0000_s1156" style="position:absolute;left:180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1i8QA&#10;AADcAAAADwAAAGRycy9kb3ducmV2LnhtbESPQWsCMRSE70L/Q3gFb5pURXQ1SmlR9KjrpbfXzXN3&#10;283Lsom6+uuNIHgcZuYbZr5sbSXO1PjSsYaPvgJBnDlTcq7hkK56ExA+IBusHJOGK3lYLt46c0yM&#10;u/COzvuQiwhhn6CGIoQ6kdJnBVn0fVcTR+/oGoshyiaXpsFLhNtKDpQaS4slx4UCa/oqKPvfn6yG&#10;33JwwNsuXSs7XQ3Dtk3/Tj/fWnff288ZiEBteIWf7Y3RMFJT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7dYvEAAAA3AAAAA8AAAAAAAAAAAAAAAAAmAIAAGRycy9k&#10;b3ducmV2LnhtbFBLBQYAAAAABAAEAPUAAACJAwAAAAA=&#10;"/>
                  <v:rect id="Rectangle 131" o:spid="_x0000_s1157" style="position:absolute;left:108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Ky8IA&#10;AADcAAAADwAAAGRycy9kb3ducmV2LnhtbERPTW+CQBC9m/gfNmPSmy7SxrTIYowNTXtUvPQ2ZUeg&#10;ZWcJuyDtr+8eTDy+vO90N5lWjNS7xrKC9SoCQVxa3XCl4Fzky2cQziNrbC2Tgl9ysMvmsxQTba98&#10;pPHkKxFC2CWooPa+S6R0ZU0G3cp2xIG72N6gD7CvpO7xGsJNK+Mo2kiDDYeGGjs61FT+nAaj4KuJ&#10;z/h3LN4i85I/+o+p+B4+X5V6WEz7LQhPk7+Lb+53reBpHeaHM+EI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ErLwgAAANwAAAAPAAAAAAAAAAAAAAAAAJgCAABkcnMvZG93&#10;bnJldi54bWxQSwUGAAAAAAQABAD1AAAAhwMAAAAA&#10;"/>
                  <v:rect id="Rectangle 132" o:spid="_x0000_s1158" style="position:absolute;left:1044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vUMUA&#10;AADcAAAADwAAAGRycy9kb3ducmV2LnhtbESPQWvCQBSE7wX/w/IEb80msUhNXYO0WNqjJhdvr9nX&#10;JDX7NmRXTf31bkHocZiZb5hVPppOnGlwrWUFSRSDIK6sbrlWUBbbx2cQziNr7CyTgl9ykK8nDyvM&#10;tL3wjs57X4sAYZehgsb7PpPSVQ0ZdJHtiYP3bQeDPsihlnrAS4CbTqZxvJAGWw4LDfb02lB13J+M&#10;gq82LfG6K95js9zO/edY/JwOb0rNpuPmBYSn0f+H7+0PreApSeDv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O9QxQAAANwAAAAPAAAAAAAAAAAAAAAAAJgCAABkcnMv&#10;ZG93bnJldi54bWxQSwUGAAAAAAQABAD1AAAAigMAAAAA&#10;"/>
                  <v:rect id="Rectangle 133" o:spid="_x0000_s1159" style="position:absolute;left:9720;top:7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xJ8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WC5i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nEnxQAAANwAAAAPAAAAAAAAAAAAAAAAAJgCAABkcnMv&#10;ZG93bnJldi54bWxQSwUGAAAAAAQABAD1AAAAigMAAAAA&#10;"/>
                  <v:rect id="Rectangle 134" o:spid="_x0000_s1160" style="position:absolute;left:900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UvMYA&#10;AADcAAAADwAAAGRycy9kb3ducmV2LnhtbESPzWrDMBCE74W8g9hAb42cH0rjRAkhxSU9xvalt421&#10;sd1aK2MpttunrwqFHIeZ+YbZ7kfTiJ46V1tWMJ9FIIgLq2suFeRZ8vQCwnlkjY1lUvBNDva7ycMW&#10;Y20HPlOf+lIECLsYFVTet7GUrqjIoJvZljh4V9sZ9EF2pdQdDgFuGrmIomdpsOawUGFLx4qKr/Rm&#10;FFzqRY4/5+wtMutk6d/H7PP28arU43Q8bEB4Gv09/N8+aQWr+RL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rUvMYAAADcAAAADwAAAAAAAAAAAAAAAACYAgAAZHJz&#10;L2Rvd25yZXYueG1sUEsFBgAAAAAEAAQA9QAAAIsDAAAAAA==&#10;"/>
                  <v:rect id="Rectangle 135" o:spid="_x0000_s1161" style="position:absolute;left:828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NMyMQA&#10;AADcAAAADwAAAGRycy9kb3ducmV2LnhtbESPT4vCMBTE74LfITzBm6b+QdyuUURRdo/aXry9bd62&#10;1ealNFG7fnqzIHgcZuY3zGLVmkrcqHGlZQWjYQSCOLO65FxBmuwGcxDOI2usLJOCP3KwWnY7C4y1&#10;vfOBbkefiwBhF6OCwvs6ltJlBRl0Q1sTB+/XNgZ9kE0udYP3ADeVHEfRTBosOSwUWNOmoOxyvBoF&#10;P+U4xcch2UfmYzfx321yvp62SvV77foThKfWv8Ov9pdWMB1N4f9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jTMjEAAAA3AAAAA8AAAAAAAAAAAAAAAAAmAIAAGRycy9k&#10;b3ducmV2LnhtbFBLBQYAAAAABAAEAPUAAACJAwAAAAA=&#10;"/>
                  <v:rect id="Rectangle 136" o:spid="_x0000_s1162" style="position:absolute;left:756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/pU8YA&#10;AADcAAAADwAAAGRycy9kb3ducmV2LnhtbESPzW7CMBCE70h9B2sr9QYO9EeQ4kSIiqo9hnDhtsTb&#10;JBCvo9iQtE+PkZB6HM3MN5plOphGXKhztWUF00kEgriwuuZSwS7fjOcgnEfW2FgmBb/kIE0eRkuM&#10;te05o8vWlyJA2MWooPK+jaV0RUUG3cS2xMH7sZ1BH2RXSt1hH+CmkbMoepMGaw4LFba0rqg4bc9G&#10;waGe7fAvyz8js9g8++8hP573H0o9PQ6rdxCeBv8fvre/tIKX6SvczoQjI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/pU8YAAADcAAAADwAAAAAAAAAAAAAAAACYAgAAZHJz&#10;L2Rvd25yZXYueG1sUEsFBgAAAAAEAAQA9QAAAIsDAAAAAA==&#10;"/>
                  <v:rect id="Rectangle 137" o:spid="_x0000_s1163" style="position:absolute;left:684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13JMUA&#10;AADcAAAADwAAAGRycy9kb3ducmV2LnhtbESPQWvCQBSE7wX/w/KE3pqNWqTGrCKKxR41Xnp7Zp9J&#10;2uzbkF2T2F/fLRQ8DjPzDZOuB1OLjlpXWVYwiWIQxLnVFRcKztn+5Q2E88gaa8uk4E4O1qvRU4qJ&#10;tj0fqTv5QgQIuwQVlN43iZQuL8mgi2xDHLyrbQ36INtC6hb7ADe1nMbxXBqsOCyU2NC2pPz7dDMK&#10;LtX0jD/H7D02i/3MfwzZ1+1zp9TzeNgsQXga/CP83z5oBa+TO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XckxQAAANwAAAAPAAAAAAAAAAAAAAAAAJgCAABkcnMv&#10;ZG93bnJldi54bWxQSwUGAAAAAAQABAD1AAAAigMAAAAA&#10;"/>
                  <v:rect id="Rectangle 138" o:spid="_x0000_s1164" style="position:absolute;left:612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Sv8UA&#10;AADcAAAADwAAAGRycy9kb3ducmV2LnhtbESPQWvCQBSE70L/w/IKvelGW1pN3QSxWNpjjBdvz+xr&#10;Es2+DdnVpP31riD0OMzMN8wyHUwjLtS52rKC6SQCQVxYXXOpYJdvxnMQziNrbCyTgl9ykCYPoyXG&#10;2vac0WXrSxEg7GJUUHnfxlK6oiKDbmJb4uD92M6gD7Irpe6wD3DTyFkUvUqDNYeFCltaV1Sctmej&#10;4FDPdviX5Z+RWWye/feQH8/7D6WeHofVOwhPg/8P39tfWsHL9A1uZ8IR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dK/xQAAANwAAAAPAAAAAAAAAAAAAAAAAJgCAABkcnMv&#10;ZG93bnJldi54bWxQSwUGAAAAAAQABAD1AAAAigMAAAAA&#10;"/>
                  <v:rect id="Rectangle 139" o:spid="_x0000_s1165" style="position:absolute;left:540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5GzcIA&#10;AADcAAAADwAAAGRycy9kb3ducmV2LnhtbERPTW+CQBC9m/gfNmPSmy7SxrTIYowNTXtUvPQ2ZUeg&#10;ZWcJuyDtr+8eTDy+vO90N5lWjNS7xrKC9SoCQVxa3XCl4Fzky2cQziNrbC2Tgl9ysMvmsxQTba98&#10;pPHkKxFC2CWooPa+S6R0ZU0G3cp2xIG72N6gD7CvpO7xGsJNK+Mo2kiDDYeGGjs61FT+nAaj4KuJ&#10;z/h3LN4i85I/+o+p+B4+X5V6WEz7LQhPk7+Lb+53reBpHdaGM+EI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bkbNwgAAANwAAAAPAAAAAAAAAAAAAAAAAJgCAABkcnMvZG93&#10;bnJldi54bWxQSwUGAAAAAAQABAD1AAAAhwMAAAAA&#10;"/>
                  <v:rect id="Rectangle 140" o:spid="_x0000_s1166" style="position:absolute;left:468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jVsQA&#10;AADcAAAADwAAAGRycy9kb3ducmV2LnhtbESPQYvCMBSE78L+h/AW9qaprshajbIoih61vezt2Tzb&#10;us1LaaJWf70RBI/DzHzDTOetqcSFGldaVtDvRSCIM6tLzhWkyar7A8J5ZI2VZVJwIwfz2UdnirG2&#10;V97RZe9zESDsYlRQeF/HUrqsIIOuZ2vi4B1tY9AH2eRSN3gNcFPJQRSNpMGSw0KBNS0Kyv73Z6Pg&#10;UA5SvO+SdWTGq2+/bZPT+W+p1Ndn+zsB4an17/CrvdEKhv0x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i41bEAAAA3AAAAA8AAAAAAAAAAAAAAAAAmAIAAGRycy9k&#10;b3ducmV2LnhtbFBLBQYAAAAABAAEAPUAAACJAwAAAAA=&#10;">
                    <v:textbox>
                      <w:txbxContent>
                        <w:p w:rsidR="006C23D8" w:rsidRDefault="006C23D8" w:rsidP="00A271EE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  <w:vertAlign w:val="superscript"/>
                            </w:rPr>
                            <w:t xml:space="preserve"> </w:t>
                          </w:r>
                        </w:p>
                        <w:p w:rsidR="006C23D8" w:rsidRDefault="006C23D8" w:rsidP="00A271EE"/>
                      </w:txbxContent>
                    </v:textbox>
                  </v:rect>
                  <v:rect id="Rectangle 141" o:spid="_x0000_s1167" style="position:absolute;left:396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AdsIA&#10;AADcAAAADwAAAGRycy9kb3ducmV2LnhtbERPTW+CQBC9m/Q/bKZJb7pIjWnRhTRtaOpR4dLbyE6B&#10;ys4SdlHqr3cPJj2+vO9tNplOnGlwrWUFy0UEgriyuuVaQVnk8xcQziNr7CyTgj9ykKUPsy0m2l54&#10;T+eDr0UIYZeggsb7PpHSVQ0ZdAvbEwfuxw4GfYBDLfWAlxBuOhlH0VoabDk0NNjTe0PV6TAaBcc2&#10;LvG6Lz4j85o/+91U/I7fH0o9PU5vGxCeJv8vvru/tIJVHOaH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IB2wgAAANwAAAAPAAAAAAAAAAAAAAAAAJgCAABkcnMvZG93&#10;bnJldi54bWxQSwUGAAAAAAQABAD1AAAAhwMAAAAA&#10;"/>
                  <v:rect id="Rectangle 142" o:spid="_x0000_s1168" style="position:absolute;left:324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l7c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WAZL+D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CXtxQAAANwAAAAPAAAAAAAAAAAAAAAAAJgCAABkcnMv&#10;ZG93bnJldi54bWxQSwUGAAAAAAQABAD1AAAAigMAAAAA&#10;"/>
                  <v:rect id="Rectangle 143" o:spid="_x0000_s1169" style="position:absolute;left:252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q7msUA&#10;AADc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JP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6ruaxQAAANwAAAAPAAAAAAAAAAAAAAAAAJgCAABkcnMv&#10;ZG93bnJldi54bWxQSwUGAAAAAAQABAD1AAAAigMAAAAA&#10;"/>
                  <v:rect id="Rectangle 144" o:spid="_x0000_s1170" style="position:absolute;left:108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eAcUA&#10;AADcAAAADwAAAGRycy9kb3ducmV2LnhtbESPT2vCQBTE70K/w/IKvenGWKSmriKWlPao8eLtNfua&#10;pGbfhuzmT/30bkHocZiZ3zDr7Whq0VPrKssK5rMIBHFudcWFglOWTl9AOI+ssbZMCn7JwXbzMFlj&#10;ou3AB+qPvhABwi5BBaX3TSKly0sy6Ga2IQ7et20N+iDbQuoWhwA3tYyjaCkNVhwWSmxoX1J+OXZG&#10;wVcVn/B6yN4js0oX/nPMfrrzm1JPj+PuFYSn0f+H7+0PreA5XsD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h4BxQAAANwAAAAPAAAAAAAAAAAAAAAAAJgCAABkcnMv&#10;ZG93bnJldi54bWxQSwUGAAAAAAQABAD1AAAAigMAAAAA&#10;">
                    <v:textbox>
                      <w:txbxContent>
                        <w:p w:rsidR="006C23D8" w:rsidRDefault="006C23D8" w:rsidP="00A271EE"/>
                      </w:txbxContent>
                    </v:textbox>
                  </v:rect>
                  <v:rect id="Rectangle 145" o:spid="_x0000_s1171" style="position:absolute;left:1044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+GdcUA&#10;AADcAAAADwAAAGRycy9kb3ducmV2LnhtbESPQWvCQBSE74X+h+UVeqsb0yBtmlXEYtGjxktvr9nX&#10;JDX7NmTXJPrrXUHocZiZb5hsMZpG9NS52rKC6SQCQVxYXXOp4JCvX95AOI+ssbFMCs7kYDF/fMgw&#10;1XbgHfV7X4oAYZeigsr7NpXSFRUZdBPbEgfv13YGfZBdKXWHQ4CbRsZRNJMGaw4LFba0qqg47k9G&#10;wU8dH/Cyy78i875+9dsx/zt9fyr1/DQuP0B4Gv1/+N7eaAVJnMD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4Z1xQAAANwAAAAPAAAAAAAAAAAAAAAAAJgCAABkcnMv&#10;ZG93bnJldi54bWxQSwUGAAAAAAQABAD1AAAAigMAAAAA&#10;"/>
                  <v:rect id="Rectangle 146" o:spid="_x0000_s1172" style="position:absolute;left:9720;top:93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j7sUA&#10;AADcAAAADwAAAGRycy9kb3ducmV2LnhtbESPzW7CMBCE70h9B2sr9QYO6Y9KiIMQFRU9QnLhtsTb&#10;JCVeR7GBlKfHSJV6HM3MN5p0MZhWnKl3jWUF00kEgri0uuFKQZGvx+8gnEfW2FomBb/kYJE9jFJM&#10;tL3wls47X4kAYZeggtr7LpHSlTUZdBPbEQfv2/YGfZB9JXWPlwA3rYyj6E0abDgs1NjRqqbyuDsZ&#10;BYcmLvC6zT8jM1s/+68h/zntP5R6ehyWcxCeBv8f/mtvtIKX+BX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yPuxQAAANwAAAAPAAAAAAAAAAAAAAAAAJgCAABkcnMv&#10;ZG93bnJldi54bWxQSwUGAAAAAAQABAD1AAAAigMAAAAA&#10;"/>
                  <v:rect id="Rectangle 147" o:spid="_x0000_s1173" style="position:absolute;left:900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9mcUA&#10;AADcAAAADwAAAGRycy9kb3ducmV2LnhtbESPQWvCQBSE74X+h+UVeqsbo0gbXaVUUuzRxEtvz+wz&#10;iWbfhuyaRH99t1DocZiZb5jVZjSN6KlztWUF00kEgriwuuZSwSFPX15BOI+ssbFMCm7kYLN+fFhh&#10;ou3Ae+ozX4oAYZeggsr7NpHSFRUZdBPbEgfvZDuDPsiulLrDIcBNI+MoWkiDNYeFClv6qKi4ZFej&#10;4FjHB7zv88/IvKUz/zXm5+v3Vqnnp/F9CcLT6P/Df+2dVjCPF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0b2ZxQAAANwAAAAPAAAAAAAAAAAAAAAAAJgCAABkcnMv&#10;ZG93bnJldi54bWxQSwUGAAAAAAQABAD1AAAAigMAAAAA&#10;"/>
                  <v:rect id="Rectangle 148" o:spid="_x0000_s1174" style="position:absolute;left:828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0YAsUA&#10;AADcAAAADwAAAGRycy9kb3ducmV2LnhtbESPQWvCQBSE70L/w/IKvenGtLQ1ZiNisdijJhdvz+xr&#10;kpp9G7Krpv56Vyj0OMzMN0y6GEwrztS7xrKC6SQCQVxa3XCloMjX43cQziNrbC2Tgl9ysMgeRikm&#10;2l54S+edr0SAsEtQQe19l0jpypoMuontiIP3bXuDPsi+krrHS4CbVsZR9CoNNhwWauxoVVN53J2M&#10;gkMTF3jd5p+Rma2f/deQ/5z2H0o9PQ7LOQhPg/8P/7U3WsFL/Ab3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RgCxQAAANwAAAAPAAAAAAAAAAAAAAAAAJgCAABkcnMv&#10;ZG93bnJldi54bWxQSwUGAAAAAAQABAD1AAAAigMAAAAA&#10;"/>
                  <v:rect id="Rectangle 149" o:spid="_x0000_s1175" style="position:absolute;left:756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McMIA&#10;AADcAAAADwAAAGRycy9kb3ducmV2LnhtbERPTW+CQBC9m/Q/bKZJb7pIjWnRhTRtaOpR4dLbyE6B&#10;ys4SdlHqr3cPJj2+vO9tNplOnGlwrWUFy0UEgriyuuVaQVnk8xcQziNr7CyTgj9ykKUPsy0m2l54&#10;T+eDr0UIYZeggsb7PpHSVQ0ZdAvbEwfuxw4GfYBDLfWAlxBuOhlH0VoabDk0NNjTe0PV6TAaBcc2&#10;LvG6Lz4j85o/+91U/I7fH0o9PU5vGxCeJv8vvru/tIJVHNaG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oxwwgAAANwAAAAPAAAAAAAAAAAAAAAAAJgCAABkcnMvZG93&#10;bnJldi54bWxQSwUGAAAAAAQABAD1AAAAhwMAAAAA&#10;"/>
                  <v:rect id="Rectangle 150" o:spid="_x0000_s1176" style="position:absolute;left:684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4p68QA&#10;AADcAAAADwAAAGRycy9kb3ducmV2LnhtbESPQYvCMBSE74L/IbyFvWm6XVm0GkUURY9aL96ezbPt&#10;bvNSmqjVX2+EBY/DzHzDTGatqcSVGldaVvDVj0AQZ1aXnCs4pKveEITzyBory6TgTg5m025ngom2&#10;N97Rde9zESDsElRQeF8nUrqsIIOub2vi4J1tY9AH2eRSN3gLcFPJOIp+pMGSw0KBNS0Kyv72F6Pg&#10;VMYHfOzSdWRGq2+/bdPfy3Gp1OdHOx+D8NT6d/i/vdEKBvEI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KevEAAAA3AAAAA8AAAAAAAAAAAAAAAAAmAIAAGRycy9k&#10;b3ducmV2LnhtbFBLBQYAAAAABAAEAPUAAACJAwAAAAA=&#10;"/>
                  <v:rect id="Rectangle 151" o:spid="_x0000_s1177" style="position:absolute;left:612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0Wq8AA&#10;AADcAAAADwAAAGRycy9kb3ducmV2LnhtbERPS6/BQBTeS/yHyZHYMfXIDWWI3BvCktrYHZ2jLZ0z&#10;TWdQfr1Z3MTyy/eeLxtTigfVrrCsYNCPQBCnVhecKTgm694EhPPIGkvLpOBFDpaLdmuOsbZP3tPj&#10;4DMRQtjFqCD3voqldGlOBl3fVsSBu9jaoA+wzqSu8RnCTSmHUfQjDRYcGnKs6Den9Ha4GwXnYnjE&#10;9z7ZRGa6Hvldk1zvpz+lup1mNQPhqfFf8b97qxWMR2F+OB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a0Wq8AAAADcAAAADwAAAAAAAAAAAAAAAACYAgAAZHJzL2Rvd25y&#10;ZXYueG1sUEsFBgAAAAAEAAQA9QAAAIUDAAAAAA==&#10;"/>
                  <v:rect id="Rectangle 152" o:spid="_x0000_s1178" style="position:absolute;left:540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zMMYA&#10;AADcAAAADwAAAGRycy9kb3ducmV2LnhtbESPzWrDMBCE74W8g9hAb42cH0rjRAkhxSU9xvalt421&#10;sd1aK2MpttunrwqFHIeZ+YbZ7kfTiJ46V1tWMJ9FIIgLq2suFeRZ8vQCwnlkjY1lUvBNDva7ycMW&#10;Y20HPlOf+lIECLsYFVTet7GUrqjIoJvZljh4V9sZ9EF2pdQdDgFuGrmIomdpsOawUGFLx4qKr/Rm&#10;FFzqRY4/5+wtMutk6d/H7PP28arU43Q8bEB4Gv09/N8+aQWr5Rz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GzMMYAAADcAAAADwAAAAAAAAAAAAAAAACYAgAAZHJz&#10;L2Rvd25yZXYueG1sUEsFBgAAAAAEAAQA9QAAAIsDAAAAAA==&#10;"/>
                  <v:rect id="Rectangle 153" o:spid="_x0000_s1179" style="position:absolute;left:468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tR8UA&#10;AADcAAAADwAAAGRycy9kb3ducmV2LnhtbESPT2vCQBTE70K/w/IKvenGWKSmriKWlPao8eLtNfua&#10;pGbfhuzmT/30bkHocZiZ3zDr7Whq0VPrKssK5rMIBHFudcWFglOWTl9AOI+ssbZMCn7JwXbzMFlj&#10;ou3AB+qPvhABwi5BBaX3TSKly0sy6Ga2IQ7et20N+iDbQuoWhwA3tYyjaCkNVhwWSmxoX1J+OXZG&#10;wVcVn/B6yN4js0oX/nPMfrrzm1JPj+PuFYSn0f+H7+0PreB5Ec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y1HxQAAANwAAAAPAAAAAAAAAAAAAAAAAJgCAABkcnMv&#10;ZG93bnJldi54bWxQSwUGAAAAAAQABAD1AAAAigMAAAAA&#10;"/>
                  <v:rect id="Rectangle 154" o:spid="_x0000_s1180" style="position:absolute;left:396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+I3MUA&#10;AADcAAAADwAAAGRycy9kb3ducmV2LnhtbESPT2vCQBTE74V+h+UVems2NSJtdJXSYtFj/lx6e2af&#10;SWz2bciumvrpXUHocZiZ3zCL1Wg6caLBtZYVvEYxCOLK6pZrBWWxfnkD4Tyyxs4yKfgjB6vl48MC&#10;U23PnNEp97UIEHYpKmi871MpXdWQQRfZnjh4ezsY9EEOtdQDngPcdHISxzNpsOWw0GBPnw1Vv/nR&#10;KNi1kxIvWfEdm/d14rdjcTj+fCn1/DR+zEF4Gv1/+N7eaAXTJ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4jcxQAAANwAAAAPAAAAAAAAAAAAAAAAAJgCAABkcnMv&#10;ZG93bnJldi54bWxQSwUGAAAAAAQABAD1AAAAigMAAAAA&#10;"/>
                  <v:rect id="Rectangle 155" o:spid="_x0000_s1181" style="position:absolute;left:324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QqMUA&#10;AADcAAAADwAAAGRycy9kb3ducmV2LnhtbESPT2vCQBTE74LfYXlCb2bjH4pNs4q0pNijxou31+xr&#10;Es2+DdnVxH76bqHgcZiZ3zDpZjCNuFHnassKZlEMgriwuuZSwTHPpisQziNrbCyTgjs52KzHoxQT&#10;bXve0+3gSxEg7BJUUHnfJlK6oiKDLrItcfC+bWfQB9mVUnfYB7hp5DyOn6XBmsNChS29VVRcDlej&#10;4KueH/Fnn3/E5iVb+M8hP19P70o9TYbtKwhPg3+E/9s7rWC5WML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hCoxQAAANwAAAAPAAAAAAAAAAAAAAAAAJgCAABkcnMv&#10;ZG93bnJldi54bWxQSwUGAAAAAAQABAD1AAAAigMAAAAA&#10;"/>
                  <v:rect id="Rectangle 156" o:spid="_x0000_s1182" style="position:absolute;left:252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q1M8QA&#10;AADcAAAADwAAAGRycy9kb3ducmV2LnhtbESPT4vCMBTE74LfITzBm6b+ZbcaRXZR9Kj1sre3zbOt&#10;Ni+liVr99JsFweMwM79h5svGlOJGtSssKxj0IxDEqdUFZwqOybr3AcJ5ZI2lZVLwIAfLRbs1x1jb&#10;O+/pdvCZCBB2MSrIva9iKV2ak0HXtxVx8E62NuiDrDOpa7wHuCnlMIqm0mDBYSHHir5ySi+Hq1Hw&#10;WwyP+Nwnm8h8rkd+1yTn68+3Ut1Os5qB8NT4d/jV3moF49EE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atTPEAAAA3AAAAA8AAAAAAAAAAAAAAAAAmAIAAGRycy9k&#10;b3ducmV2LnhtbFBLBQYAAAAABAAEAPUAAACJAwAAAAA=&#10;"/>
                  <v:rect id="Rectangle 157" o:spid="_x0000_s1183" style="position:absolute;left:180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rRMQA&#10;AADcAAAADwAAAGRycy9kb3ducmV2LnhtbESPT4vCMBTE74LfITzBm6b+QdyuUURR3KO2F29vm7dt&#10;tXkpTdTqp98sLHgcZuY3zGLVmkrcqXGlZQWjYQSCOLO65FxBmuwGcxDOI2usLJOCJzlYLbudBcba&#10;PvhI95PPRYCwi1FB4X0dS+myggy6oa2Jg/djG4M+yCaXusFHgJtKjqNoJg2WHBYKrGlTUHY93YyC&#10;73Kc4uuY7CPzsZv4rza53M5bpfq9dv0JwlPr3+H/9kErmE5m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IK0TEAAAA3AAAAA8AAAAAAAAAAAAAAAAAmAIAAGRycy9k&#10;b3ducmV2LnhtbFBLBQYAAAAABAAEAPUAAACJAwAAAAA=&#10;"/>
                  <v:rect id="Rectangle 158" o:spid="_x0000_s1184" style="position:absolute;left:108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O38QA&#10;AADcAAAADwAAAGRycy9kb3ducmV2LnhtbESPT4vCMBTE74LfITzBm6b+QXerUWQXRY9aL3t72zzb&#10;avNSmqjVT79ZEDwOM/MbZr5sTCluVLvCsoJBPwJBnFpdcKbgmKx7HyCcR9ZYWiYFD3KwXLRbc4y1&#10;vfOebgefiQBhF6OC3PsqltKlORl0fVsRB+9ka4M+yDqTusZ7gJtSDqNoIg0WHBZyrOgrp/RyuBoF&#10;v8XwiM99sonM53rkd01yvv58K9XtNKsZCE+Nf4df7a1WMB5N4f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Ejt/EAAAA3AAAAA8AAAAAAAAAAAAAAAAAmAIAAGRycy9k&#10;b3ducmV2LnhtbFBLBQYAAAAABAAEAPUAAACJAwAAAAA=&#10;">
                    <v:textbox>
                      <w:txbxContent>
                        <w:p w:rsidR="006C23D8" w:rsidRDefault="006C23D8" w:rsidP="00A271EE"/>
                      </w:txbxContent>
                    </v:textbox>
                  </v:rect>
                  <v:rect id="Rectangle 159" o:spid="_x0000_s1185" style="position:absolute;left:1044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sarcAA&#10;AADcAAAADwAAAGRycy9kb3ducmV2LnhtbERPS6/BQBTeS/yHyZHYMfXIDWWI3BvCktrYHZ2jLZ0z&#10;TWdQfr1Z3MTyy/eeLxtTigfVrrCsYNCPQBCnVhecKTgm694EhPPIGkvLpOBFDpaLdmuOsbZP3tPj&#10;4DMRQtjFqCD3voqldGlOBl3fVsSBu9jaoA+wzqSu8RnCTSmHUfQjDRYcGnKs6Den9Ha4GwXnYnjE&#10;9z7ZRGa6Hvldk1zvpz+lup1mNQPhqfFf8b97qxWMR2FtOBOO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sarcAAAADcAAAADwAAAAAAAAAAAAAAAACYAgAAZHJzL2Rvd25y&#10;ZXYueG1sUEsFBgAAAAAEAAQA9QAAAIUDAAAAAA==&#10;"/>
                  <v:rect id="Rectangle 160" o:spid="_x0000_s1186" style="position:absolute;left:9720;top:100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/NsUA&#10;AADcAAAADwAAAGRycy9kb3ducmV2LnhtbESPQWvCQBSE74X+h+UVems2ailNdBWxpLRHTS69PbPP&#10;JJp9G7JrTP31bqHgcZiZb5jFajStGKh3jWUFkygGQVxa3XCloMizl3cQziNrbC2Tgl9ysFo+Piww&#10;1fbCWxp2vhIBwi5FBbX3XSqlK2sy6CLbEQfvYHuDPsi+krrHS4CbVk7j+E0abDgs1NjRpqbytDsb&#10;BftmWuB1m3/GJslm/nvMj+efD6Wen8b1HISn0d/D/+0vreB1lsD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782xQAAANwAAAAPAAAAAAAAAAAAAAAAAJgCAABkcnMv&#10;ZG93bnJldi54bWxQSwUGAAAAAAQABAD1AAAAigMAAAAA&#10;"/>
                  <v:rect id="Rectangle 161" o:spid="_x0000_s1187" style="position:absolute;left:9720;top:21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l1sIA&#10;AADcAAAADwAAAGRycy9kb3ducmV2LnhtbERPPW/CMBDdK/EfrEPq1jhQhNoQByEQVTtCsnS7xkeS&#10;Nj5HtoG0v74ekBif3ne+Hk0vLuR8Z1nBLElBENdWd9woqMr90wsIH5A19pZJwS95WBeThxwzba98&#10;oMsxNCKGsM9QQRvCkEnp65YM+sQOxJE7WWcwROgaqR1eY7jp5TxNl9Jgx7GhxYG2LdU/x7NR8NXN&#10;K/w7lG+ped0/h4+x/D5/7pR6nI6bFYhAY7iLb+53rWCxiPPjmXg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q2XWwgAAANwAAAAPAAAAAAAAAAAAAAAAAJgCAABkcnMvZG93&#10;bnJldi54bWxQSwUGAAAAAAQABAD1AAAAhwMAAAAA&#10;"/>
                  <v:rect id="Rectangle 162" o:spid="_x0000_s1188" style="position:absolute;left:9720;top:28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fATcQA&#10;AADcAAAADwAAAGRycy9kb3ducmV2LnhtbESPT4vCMBTE74LfITzBm6b+QdyuUURRdo/aXry9bd62&#10;1ealNFG7fnqzIHgcZuY3zGLVmkrcqHGlZQWjYQSCOLO65FxBmuwGcxDOI2usLJOCP3KwWnY7C4y1&#10;vfOBbkefiwBhF6OCwvs6ltJlBRl0Q1sTB+/XNgZ9kE0udYP3ADeVHEfRTBosOSwUWNOmoOxyvBoF&#10;P+U4xcch2UfmYzfx321yvp62SvV77foThKfWv8Ov9pdWMJ2O4P9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nwE3EAAAA3AAAAA8AAAAAAAAAAAAAAAAAmAIAAGRycy9k&#10;b3ducmV2LnhtbFBLBQYAAAAABAAEAPUAAACJAwAAAAA=&#10;"/>
                  <v:rect id="Rectangle 163" o:spid="_x0000_s1189" style="position:absolute;left:1800;top:21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eOsUA&#10;AADcAAAADwAAAGRycy9kb3ducmV2LnhtbESPQWvCQBSE74X+h+UVeqsb0yBtmlXEYtGjxktvr9nX&#10;JDX7NmTXJPrrXUHocZiZb5hsMZpG9NS52rKC6SQCQVxYXXOp4JCvX95AOI+ssbFMCs7kYDF/fMgw&#10;1XbgHfV7X4oAYZeigsr7NpXSFRUZdBPbEgfv13YGfZBdKXWHQ4CbRsZRNJMGaw4LFba0qqg47k9G&#10;wU8dH/Cyy78i875+9dsx/zt9fyr1/DQuP0B4Gv1/+N7eaAVJEsP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V46xQAAANwAAAAPAAAAAAAAAAAAAAAAAJgCAABkcnMv&#10;ZG93bnJldi54bWxQSwUGAAAAAAQABAD1AAAAigMAAAAA&#10;">
                    <v:textbox>
                      <w:txbxContent>
                        <w:p w:rsidR="006C23D8" w:rsidRPr="0090340E" w:rsidRDefault="006C23D8" w:rsidP="00A271EE">
                          <w:pPr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</w:pPr>
                          <w:r w:rsidRPr="0090340E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>90</w:t>
                          </w:r>
                        </w:p>
                      </w:txbxContent>
                    </v:textbox>
                  </v:rect>
                  <v:rect id="Rectangle 164" o:spid="_x0000_s1190" style="position:absolute;left:9720;top:43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7ocUA&#10;AADcAAAADwAAAGRycy9kb3ducmV2LnhtbESPT2vCQBTE74LfYXlCb2bjH4pNs4q0pNijxou31+xr&#10;Es2+DdnVxH76bqHgcZiZ3zDpZjCNuFHnassKZlEMgriwuuZSwTHPpisQziNrbCyTgjs52KzHoxQT&#10;bXve0+3gSxEg7BJUUHnfJlK6oiKDLrItcfC+bWfQB9mVUnfYB7hp5DyOn6XBmsNChS29VVRcDlej&#10;4KueH/Fnn3/E5iVb+M8hP19P70o9TYbtKwhPg3+E/9s7rWC5XMD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fuhxQAAANwAAAAPAAAAAAAAAAAAAAAAAJgCAABkcnMv&#10;ZG93bnJldi54bWxQSwUGAAAAAAQABAD1AAAAigMAAAAA&#10;"/>
                  <v:rect id="Rectangle 165" o:spid="_x0000_s1191" style="position:absolute;left:9720;top:360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j1cUA&#10;AADcAAAADwAAAGRycy9kb3ducmV2LnhtbESPT2vCQBTE74V+h+UVems2ahCbukqpWOoxfy69vWZf&#10;k9Ts25BdNfXTu4LgcZiZ3zDL9Wg6caTBtZYVTKIYBHFldcu1grLYvixAOI+ssbNMCv7JwXr1+LDE&#10;VNsTZ3TMfS0ChF2KChrv+1RKVzVk0EW2Jw7erx0M+iCHWuoBTwFuOjmN47k02HJYaLCnj4aqfX4w&#10;Cn7aaYnnrPiMzet25ndj8Xf43ij1/DS+v4HwNPp7+Nb+0gqSJIHrmXA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GPVxQAAANwAAAAPAAAAAAAAAAAAAAAAAJgCAABkcnMv&#10;ZG93bnJldi54bWxQSwUGAAAAAAQABAD1AAAAigMAAAAA&#10;"/>
                  <v:rect id="Rectangle 166" o:spid="_x0000_s1192" style="position:absolute;left:9720;top:50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zGTsQA&#10;AADcAAAADwAAAGRycy9kb3ducmV2LnhtbESPQYvCMBSE74L/ITxhb5rqquxWo4jioketl729bZ5t&#10;tXkpTdSuv94IgsdhZr5hpvPGlOJKtSssK+j3IhDEqdUFZwoOybr7BcJ5ZI2lZVLwTw7ms3ZrirG2&#10;N97Rde8zESDsYlSQe1/FUro0J4OuZyvi4B1tbdAHWWdS13gLcFPKQRSNpcGCw0KOFS1zSs/7i1Hw&#10;VwwOeN8lP5H5Xn/6bZOcLr8rpT46zWICwlPj3+FXe6MVDIcj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cxk7EAAAA3AAAAA8AAAAAAAAAAAAAAAAAmAIAAGRycy9k&#10;b3ducmV2LnhtbFBLBQYAAAAABAAEAPUAAACJAwAAAAA=&#10;">
                    <v:textbox>
                      <w:txbxContent>
                        <w:p w:rsidR="006C23D8" w:rsidRPr="0090340E" w:rsidRDefault="006C23D8" w:rsidP="00A271EE">
                          <w:pPr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</w:pPr>
                          <w:r w:rsidRPr="0090340E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>61</w:t>
                          </w:r>
                        </w:p>
                      </w:txbxContent>
                    </v:textbox>
                  </v:rect>
                  <v:rect id="Rectangle 167" o:spid="_x0000_s1193" style="position:absolute;left:9720;top:57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5YOcQA&#10;AADcAAAADwAAAGRycy9kb3ducmV2LnhtbESPQYvCMBSE7wv+h/AWvK3pqohWo4iiuEdtL96ezbPt&#10;bvNSmqjVX78RBI/DzHzDzBatqcSVGldaVvDdi0AQZ1aXnCtIk83XGITzyBory6TgTg4W887HDGNt&#10;b7yn68HnIkDYxaig8L6OpXRZQQZdz9bEwTvbxqAPssmlbvAW4KaS/SgaSYMlh4UCa1oVlP0dLkbB&#10;qeyn+Ngn28hMNgP/0ya/l+Naqe5nu5yC8NT6d/jV3mkFw+EI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OWDnEAAAA3AAAAA8AAAAAAAAAAAAAAAAAmAIAAGRycy9k&#10;b3ducmV2LnhtbFBLBQYAAAAABAAEAPUAAACJAwAAAAA=&#10;"/>
                  <v:rect id="Rectangle 168" o:spid="_x0000_s1194" style="position:absolute;left:9720;top:720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9osQA&#10;AADcAAAADwAAAGRycy9kb3ducmV2LnhtbESPQYvCMBSE74L/ITxhb5rqiu5Wo4jioketl729bZ5t&#10;tXkpTdSuv94IgsdhZr5hpvPGlOJKtSssK+j3IhDEqdUFZwoOybr7BcJ5ZI2lZVLwTw7ms3ZrirG2&#10;N97Rde8zESDsYlSQe1/FUro0J4OuZyvi4B1tbdAHWWdS13gLcFPKQRSNpMGCw0KOFS1zSs/7i1Hw&#10;VwwOeN8lP5H5Xn/6bZOcLr8rpT46zWICwlPj3+FXe6MVDIdj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C/aLEAAAA3AAAAA8AAAAAAAAAAAAAAAAAmAIAAGRycy9k&#10;b3ducmV2LnhtbFBLBQYAAAAABAAEAPUAAACJAwAAAAA=&#10;"/>
                  <v:rect id="Rectangle 169" o:spid="_x0000_s1195" style="position:absolute;left:9720;top:64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1p0MIA&#10;AADcAAAADwAAAGRycy9kb3ducmV2LnhtbERPPW/CMBDdK/EfrEPq1jhQhNoQByEQVTtCsnS7xkeS&#10;Nj5HtoG0v74ekBif3ne+Hk0vLuR8Z1nBLElBENdWd9woqMr90wsIH5A19pZJwS95WBeThxwzba98&#10;oMsxNCKGsM9QQRvCkEnp65YM+sQOxJE7WWcwROgaqR1eY7jp5TxNl9Jgx7GhxYG2LdU/x7NR8NXN&#10;K/w7lG+ped0/h4+x/D5/7pR6nI6bFYhAY7iLb+53rWCxiGvjmXg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3WnQwgAAANwAAAAPAAAAAAAAAAAAAAAAAJgCAABkcnMvZG93&#10;bnJldi54bWxQSwUGAAAAAAQABAD1AAAAhwMAAAAA&#10;"/>
                  <v:rect id="Rectangle 170" o:spid="_x0000_s1196" style="position:absolute;left:9720;top:79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MS8QA&#10;AADcAAAADwAAAGRycy9kb3ducmV2LnhtbESPQYvCMBSE7wv+h/CEva3pqshajSKKix61vezt2Tzb&#10;us1LaaJWf70RBI/DzHzDTOetqcSFGldaVvDdi0AQZ1aXnCtIk/XXDwjnkTVWlknBjRzMZ52PKcba&#10;XnlHl73PRYCwi1FB4X0dS+myggy6nq2Jg3e0jUEfZJNL3eA1wE0l+1E0kgZLDgsF1rQsKPvfn42C&#10;Q9lP8b5LfiMzXg/8tk1O57+VUp/ddjEB4an17/CrvdEKhsMx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RzEvEAAAA3AAAAA8AAAAAAAAAAAAAAAAAmAIAAGRycy9k&#10;b3ducmV2LnhtbFBLBQYAAAAABAAEAPUAAACJAwAAAAA=&#10;"/>
                  <v:rect id="Rectangle 171" o:spid="_x0000_s1197" style="position:absolute;left:9720;top:86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zC8EA&#10;AADcAAAADwAAAGRycy9kb3ducmV2LnhtbERPPW/CMBDdkfgP1iF1AwcoiAYMQiAqGElYuh3xNUmJ&#10;z1FsIOXX4wGJ8el9L1atqcSNGldaVjAcRCCIM6tLzhWc0l1/BsJ5ZI2VZVLwTw5Wy25ngbG2dz7S&#10;LfG5CCHsYlRQeF/HUrqsIINuYGviwP3axqAPsMmlbvAewk0lR1E0lQZLDg0F1rQpKLskV6PgXI5O&#10;+Dim35H52o39oU3/rj9bpT567XoOwlPr3+KXe68VfE7C/H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y8wvBAAAA3AAAAA8AAAAAAAAAAAAAAAAAmAIAAGRycy9kb3du&#10;cmV2LnhtbFBLBQYAAAAABAAEAPUAAACGAwAAAAA=&#10;">
                    <v:textbox>
                      <w:txbxContent>
                        <w:p w:rsidR="006C23D8" w:rsidRPr="0090340E" w:rsidRDefault="006C23D8" w:rsidP="00A271EE">
                          <w:pPr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</w:pPr>
                          <w:r w:rsidRPr="0090340E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>11</w:t>
                          </w:r>
                        </w:p>
                      </w:txbxContent>
                    </v:textbox>
                  </v:rect>
                  <v:rect id="Rectangle 172" o:spid="_x0000_s1198" style="position:absolute;left:10440;top:79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5WkMYA&#10;AADcAAAADwAAAGRycy9kb3ducmV2LnhtbESPzW7CMBCE70h9B2sr9QYO9EeQ4kSIiqo9hnDhtsTb&#10;JBCvo9iQtE+PkZB6HM3MN5plOphGXKhztWUF00kEgriwuuZSwS7fjOcgnEfW2FgmBb/kIE0eRkuM&#10;te05o8vWlyJA2MWooPK+jaV0RUUG3cS2xMH7sZ1BH2RXSt1hH+CmkbMoepMGaw4LFba0rqg4bc9G&#10;waGe7fAvyz8js9g8++8hP573H0o9PQ6rdxCeBv8fvre/tIKX1ynczoQjI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5WkMYAAADcAAAADwAAAAAAAAAAAAAAAACYAgAAZHJz&#10;L2Rvd25yZXYueG1sUEsFBgAAAAAEAAQA9QAAAIsDAAAAAA==&#10;"/>
                  <v:rect id="Rectangle 173" o:spid="_x0000_s1199" style="position:absolute;left:10440;top:86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I58UA&#10;AADcAAAADwAAAGRycy9kb3ducmV2LnhtbESPzW7CMBCE70h9B2sr9QYO6Y9KiIMQFRU9QnLhtsTb&#10;JCVeR7GBlKfHSJV6HM3MN5p0MZhWnKl3jWUF00kEgri0uuFKQZGvx+8gnEfW2FomBb/kYJE9jFJM&#10;tL3wls47X4kAYZeggtr7LpHSlTUZdBPbEQfv2/YGfZB9JXWPlwA3rYyj6E0abDgs1NjRqqbyuDsZ&#10;BYcmLvC6zT8jM1s/+68h/zntP5R6ehyWcxCeBv8f/mtvtIKX1xj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7MjnxQAAANwAAAAPAAAAAAAAAAAAAAAAAJgCAABkcnMv&#10;ZG93bnJldi54bWxQSwUGAAAAAAQABAD1AAAAigMAAAAA&#10;">
                    <v:textbox>
                      <w:txbxContent>
                        <w:p w:rsidR="006C23D8" w:rsidRPr="0090340E" w:rsidRDefault="006C23D8" w:rsidP="00A271EE">
                          <w:pPr>
                            <w:rPr>
                              <w:szCs w:val="40"/>
                            </w:rPr>
                          </w:pPr>
                        </w:p>
                      </w:txbxContent>
                    </v:textbox>
                  </v:rect>
                  <v:rect id="Rectangle 174" o:spid="_x0000_s1200" style="position:absolute;left:10440;top:57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tfMQA&#10;AADcAAAADwAAAGRycy9kb3ducmV2LnhtbESPT4vCMBTE74LfITzBm6b+ZbcaRXZR9Kj1sre3zbOt&#10;Ni+liVr99JsFweMwM79h5svGlOJGtSssKxj0IxDEqdUFZwqOybr3AcJ5ZI2lZVLwIAfLRbs1x1jb&#10;O+/pdvCZCBB2MSrIva9iKV2ak0HXtxVx8E62NuiDrDOpa7wHuCnlMIqm0mDBYSHHir5ySi+Hq1Hw&#10;WwyP+Nwnm8h8rkd+1yTn68+3Ut1Os5qB8NT4d/jV3moF48kI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gbXzEAAAA3AAAAA8AAAAAAAAAAAAAAAAAmAIAAGRycy9k&#10;b3ducmV2LnhtbFBLBQYAAAAABAAEAPUAAACJAwAAAAA=&#10;"/>
                  <v:rect id="Rectangle 175" o:spid="_x0000_s1201" style="position:absolute;left:10440;top:50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n1CMQA&#10;AADcAAAADwAAAGRycy9kb3ducmV2LnhtbESPQYvCMBSE74L/ITxhb5rqquxWo4jioketl729bZ5t&#10;tXkpTdSuv94IgsdhZr5hpvPGlOJKtSssK+j3IhDEqdUFZwoOybr7BcJ5ZI2lZVLwTw7ms3ZrirG2&#10;N97Rde8zESDsYlSQe1/FUro0J4OuZyvi4B1tbdAHWWdS13gLcFPKQRSNpcGCw0KOFS1zSs/7i1Hw&#10;VwwOeN8lP5H5Xn/6bZOcLr8rpT46zWICwlPj3+FXe6MVDEdD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J9QjEAAAA3AAAAA8AAAAAAAAAAAAAAAAAmAIAAGRycy9k&#10;b3ducmV2LnhtbFBLBQYAAAAABAAEAPUAAACJAwAAAAA=&#10;"/>
                  <v:rect id="Rectangle 176" o:spid="_x0000_s1202" style="position:absolute;left:10440;top:64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Qk8YA&#10;AADcAAAADwAAAGRycy9kb3ducmV2LnhtbESPzW7CMBCE75V4B2srcStOw48gxUSoVVB7hHDhtsTb&#10;JG28jmJD0j59XQmJ42hmvtGs08E04kqdqy0reJ5EIIgLq2suFRzz7GkJwnlkjY1lUvBDDtLN6GGN&#10;ibY97+l68KUIEHYJKqi8bxMpXVGRQTexLXHwPm1n0AfZlVJ32Ae4aWQcRQtpsOawUGFLrxUV34eL&#10;UXCu4yP+7vNdZFbZ1H8M+dfl9KbU+HHYvoDwNPh7+NZ+1wpm8zn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VQk8YAAADcAAAADwAAAAAAAAAAAAAAAACYAgAAZHJz&#10;L2Rvd25yZXYueG1sUEsFBgAAAAAEAAQA9QAAAIsDAAAAAA==&#10;"/>
                  <v:rect id="Rectangle 177" o:spid="_x0000_s1203" style="position:absolute;left:10440;top:720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fO5MQA&#10;AADcAAAADwAAAGRycy9kb3ducmV2LnhtbESPT4vCMBTE7wt+h/AEb2vqX9yuUURR9Kj1sre3zbOt&#10;Ni+liVr99JsFweMwM79hpvPGlOJGtSssK+h1IxDEqdUFZwqOyfpzAsJ5ZI2lZVLwIAfzWetjirG2&#10;d97T7eAzESDsYlSQe1/FUro0J4Ouayvi4J1sbdAHWWdS13gPcFPKfhSNpcGCw0KOFS1zSi+Hq1Hw&#10;W/SP+Nwnm8h8rQd+1yTn689KqU67WXyD8NT4d/jV3moFw9EY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XzuTEAAAA3AAAAA8AAAAAAAAAAAAAAAAAmAIAAGRycy9k&#10;b3ducmV2LnhtbFBLBQYAAAAABAAEAPUAAACJAwAAAAA=&#10;"/>
                  <v:rect id="Rectangle 178" o:spid="_x0000_s1204" style="position:absolute;left:10440;top:21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trf8QA&#10;AADcAAAADwAAAGRycy9kb3ducmV2LnhtbESPwW7CMBBE70j8g7VI3MABWloCBiEqKjhCuPS2jZck&#10;EK+j2EDK12OkShxHM/NGM1s0phRXql1hWcGgH4EgTq0uOFNwSNa9TxDOI2ssLZOCP3KwmLdbM4y1&#10;vfGOrnufiQBhF6OC3PsqltKlORl0fVsRB+9oa4M+yDqTusZbgJtSDqNoLA0WHBZyrGiVU3reX4yC&#10;32J4wPsu+Y7MZD3y2yY5XX6+lOp2muUUhKfGv8L/7Y1W8Pb+Ac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ba3/EAAAA3AAAAA8AAAAAAAAAAAAAAAAAmAIAAGRycy9k&#10;b3ducmV2LnhtbFBLBQYAAAAABAAEAPUAAACJAwAAAAA=&#10;"/>
                  <v:rect id="Rectangle 179" o:spid="_x0000_s1205" style="position:absolute;left:10440;top:28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/DcEA&#10;AADcAAAADwAAAGRycy9kb3ducmV2LnhtbERPPW/CMBDdkfgP1iF1AwcoiAYMQiAqGElYuh3xNUmJ&#10;z1FsIOXX4wGJ8el9L1atqcSNGldaVjAcRCCIM6tLzhWc0l1/BsJ5ZI2VZVLwTw5Wy25ngbG2dz7S&#10;LfG5CCHsYlRQeF/HUrqsIINuYGviwP3axqAPsMmlbvAewk0lR1E0lQZLDg0F1rQpKLskV6PgXI5O&#10;+Dim35H52o39oU3/rj9bpT567XoOwlPr3+KXe68VfE7C2n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E/w3BAAAA3AAAAA8AAAAAAAAAAAAAAAAAmAIAAGRycy9kb3du&#10;cmV2LnhtbFBLBQYAAAAABAAEAPUAAACGAwAAAAA=&#10;"/>
                  <v:rect id="Rectangle 180" o:spid="_x0000_s1206" style="position:absolute;left:10440;top:43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alsQA&#10;AADcAAAADwAAAGRycy9kb3ducmV2LnhtbESPT4vCMBTE7wt+h/AEb2vqX9auUURR9Kj1sre3zbOt&#10;Ni+liVr99JsFweMwM79hpvPGlOJGtSssK+h1IxDEqdUFZwqOyfrzC4TzyBpLy6TgQQ7ms9bHFGNt&#10;77yn28FnIkDYxagg976KpXRpTgZd11bEwTvZ2qAPss6krvEe4KaU/SgaS4MFh4UcK1rmlF4OV6Pg&#10;t+gf8blPNpGZrAd+1yTn689KqU67WXyD8NT4d/jV3moFw9EE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IWpbEAAAA3AAAAA8AAAAAAAAAAAAAAAAAmAIAAGRycy9k&#10;b3ducmV2LnhtbFBLBQYAAAAABAAEAPUAAACJAwAAAAA=&#10;"/>
                  <v:rect id="Rectangle 181" o:spid="_x0000_s1207" style="position:absolute;left:10440;top:360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45tsIA&#10;AADcAAAADwAAAGRycy9kb3ducmV2LnhtbERPPW/CMBDdK/EfrEPqVhwoQm2IgxAoFR0hLN2u8ZGk&#10;jc+R7UDaX18PlRif3ne2GU0nruR8a1nBfJaAIK6sbrlWcC6LpxcQPiBr7CyTgh/ysMknDxmm2t74&#10;SNdTqEUMYZ+igiaEPpXSVw0Z9DPbE0fuYp3BEKGrpXZ4i+Gmk4skWUmDLceGBnvaNVR9nwaj4LNd&#10;nPH3WL4l5rV4Du9j+TV87JV6nI7bNYhAY7iL/90HrWC5ivPj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Hjm2wgAAANwAAAAPAAAAAAAAAAAAAAAAAJgCAABkcnMvZG93&#10;bnJldi54bWxQSwUGAAAAAAQABAD1AAAAhwMAAAAA&#10;"/>
                  <v:rect id="Rectangle 182" o:spid="_x0000_s1208" style="position:absolute;left:1800;top:28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cLcUA&#10;AADcAAAADwAAAGRycy9kb3ducmV2LnhtbESPQWvCQBSE7wX/w/KE3pqNWqTGrCKKxR41Xnp7Zp9J&#10;2uzbkF2T2F/fLRQ8DjPzDZOuB1OLjlpXWVYwiWIQxLnVFRcKztn+5Q2E88gaa8uk4E4O1qvRU4qJ&#10;tj0fqTv5QgQIuwQVlN43iZQuL8mgi2xDHLyrbQ36INtC6hb7ADe1nMbxXBqsOCyU2NC2pPz7dDMK&#10;LtX0jD/H7D02i/3MfwzZ1+1zp9TzeNgsQXga/CP83z5oBa/zC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pwtxQAAANwAAAAPAAAAAAAAAAAAAAAAAJgCAABkcnMv&#10;ZG93bnJldi54bWxQSwUGAAAAAAQABAD1AAAAigMAAAAA&#10;"/>
                  <v:rect id="Rectangle 183" o:spid="_x0000_s1209" style="position:absolute;left:1800;top:360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CWsUA&#10;AADcAAAADwAAAGRycy9kb3ducmV2LnhtbESPQWvCQBSE74X+h+UVeqsbo0gbXaVUUuzRxEtvz+wz&#10;iWbfhuyaRH99t1DocZiZb5jVZjSN6KlztWUF00kEgriwuuZSwSFPX15BOI+ssbFMCm7kYLN+fFhh&#10;ou3Ae+ozX4oAYZeggsr7NpHSFRUZdBPbEgfvZDuDPsiulLrDIcBNI+MoWkiDNYeFClv6qKi4ZFej&#10;4FjHB7zv88/IvKUz/zXm5+v3Vqnnp/F9CcLT6P/Df+2dVjBfxP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AJaxQAAANwAAAAPAAAAAAAAAAAAAAAAAJgCAABkcnMv&#10;ZG93bnJldi54bWxQSwUGAAAAAAQABAD1AAAAigMAAAAA&#10;"/>
                  <v:rect id="Rectangle 184" o:spid="_x0000_s1210" style="position:absolute;left:1800;top:50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nwcQA&#10;AADcAAAADwAAAGRycy9kb3ducmV2LnhtbESPT4vCMBTE74LfITzBm6b+QdyuUURR3KO2F29vm7dt&#10;tXkpTdTqp98sLHgcZuY3zGLVmkrcqXGlZQWjYQSCOLO65FxBmuwGcxDOI2usLJOCJzlYLbudBcba&#10;PvhI95PPRYCwi1FB4X0dS+myggy6oa2Jg/djG4M+yCaXusFHgJtKjqNoJg2WHBYKrGlTUHY93YyC&#10;73Kc4uuY7CPzsZv4rza53M5bpfq9dv0JwlPr3+H/9kErmM4m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Mp8HEAAAA3AAAAA8AAAAAAAAAAAAAAAAAmAIAAGRycy9k&#10;b3ducmV2LnhtbFBLBQYAAAAABAAEAPUAAACJAwAAAAA=&#10;"/>
                  <v:rect id="Rectangle 185" o:spid="_x0000_s1211" style="position:absolute;left:1800;top:43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/tcQA&#10;AADcAAAADwAAAGRycy9kb3ducmV2LnhtbESPQYvCMBSE7wv+h/AWvK3pqohWo4iiuEdtL96ezbPt&#10;bvNSmqjVX78RBI/DzHzDzBatqcSVGldaVvDdi0AQZ1aXnCtIk83XGITzyBory6TgTg4W887HDGNt&#10;b7yn68HnIkDYxaig8L6OpXRZQQZdz9bEwTvbxqAPssmlbvAW4KaS/SgaSYMlh4UCa1oVlP0dLkbB&#10;qeyn+Ngn28hMNgP/0ya/l+Naqe5nu5yC8NT6d/jV3mkFw9EQ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lP7XEAAAA3AAAAA8AAAAAAAAAAAAAAAAAmAIAAGRycy9k&#10;b3ducmV2LnhtbFBLBQYAAAAABAAEAPUAAACJAwAAAAA=&#10;"/>
                  <v:rect id="Rectangle 186" o:spid="_x0000_s1212" style="position:absolute;left:1800;top:57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maLsQA&#10;AADcAAAADwAAAGRycy9kb3ducmV2LnhtbESPT4vCMBTE7wt+h/AEb2vqX9yuUURR9Kj1sre3zbOt&#10;Ni+liVr99JsFweMwM79hpvPGlOJGtSssK+h1IxDEqdUFZwqOyfpzAsJ5ZI2lZVLwIAfzWetjirG2&#10;d97T7eAzESDsYlSQe1/FUro0J4Ouayvi4J1sbdAHWWdS13gPcFPKfhSNpcGCw0KOFS1zSi+Hq1Hw&#10;W/SP+Nwnm8h8rQd+1yTn689KqU67WXyD8NT4d/jV3moFw/EI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pmi7EAAAA3AAAAA8AAAAAAAAAAAAAAAAAmAIAAGRycy9k&#10;b3ducmV2LnhtbFBLBQYAAAAABAAEAPUAAACJAwAAAAA=&#10;"/>
                  <v:rect id="Rectangle 187" o:spid="_x0000_s1213" style="position:absolute;left:1800;top:64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sEWcUA&#10;AADcAAAADwAAAGRycy9kb3ducmV2LnhtbESPQWvCQBSE7wX/w/IEb81GK6GmriIWpT1qcvH2mn1N&#10;UrNvQ3ZNUn99t1DocZiZb5j1djSN6KlztWUF8ygGQVxYXXOpIM8Oj88gnEfW2FgmBd/kYLuZPKwx&#10;1XbgE/VnX4oAYZeigsr7NpXSFRUZdJFtiYP3aTuDPsiulLrDIcBNIxdxnEiDNYeFClvaV1Rczzej&#10;4KNe5Hg/ZcfYrA5P/n3Mvm6XV6Vm03H3AsLT6P/Df+03rWCZJP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wRZxQAAANwAAAAPAAAAAAAAAAAAAAAAAJgCAABkcnMv&#10;ZG93bnJldi54bWxQSwUGAAAAAAQABAD1AAAAigMAAAAA&#10;"/>
                  <v:rect id="Rectangle 188" o:spid="_x0000_s1214" style="position:absolute;left:1800;top:79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hwsYA&#10;AADcAAAADwAAAGRycy9kb3ducmV2LnhtbESPzW7CMBCE75V4B2srcStOA+InxUSoVVB7hHDhtsTb&#10;JG28jmJD0j59XQmJ42hmvtGs08E04kqdqy0reJ5EIIgLq2suFRzz7GkJwnlkjY1lUvBDDtLN6GGN&#10;ibY97+l68KUIEHYJKqi8bxMpXVGRQTexLXHwPm1n0AfZlVJ32Ae4aWQcRXNpsOawUGFLrxUV34eL&#10;UXCu4yP+7vNdZFbZ1H8M+dfl9KbU+HHYvoDwNPh7+NZ+1wpm8wX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ehwsYAAADcAAAADwAAAAAAAAAAAAAAAACYAgAAZHJz&#10;L2Rvd25yZXYueG1sUEsFBgAAAAAEAAQA9QAAAIsDAAAAAA==&#10;"/>
                  <v:rect id="Rectangle 189" o:spid="_x0000_s1215" style="position:absolute;left:1800;top:720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1sMIA&#10;AADcAAAADwAAAGRycy9kb3ducmV2LnhtbERPPW/CMBDdK/EfrEPqVhwoQm2IgxAoFR0hLN2u8ZGk&#10;jc+R7UDaX18PlRif3ne2GU0nruR8a1nBfJaAIK6sbrlWcC6LpxcQPiBr7CyTgh/ysMknDxmm2t74&#10;SNdTqEUMYZ+igiaEPpXSVw0Z9DPbE0fuYp3BEKGrpXZ4i+Gmk4skWUmDLceGBnvaNVR9nwaj4LNd&#10;nPH3WL4l5rV4Du9j+TV87JV6nI7bNYhAY7iL/90HrWC5imvj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DWwwgAAANwAAAAPAAAAAAAAAAAAAAAAAJgCAABkcnMvZG93&#10;bnJldi54bWxQSwUGAAAAAAQABAD1AAAAhwMAAAAA&#10;"/>
                  <v:rect id="Rectangle 190" o:spid="_x0000_s1216" style="position:absolute;left:1080;top:64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QK8UA&#10;AADcAAAADwAAAGRycy9kb3ducmV2LnhtbESPQWvCQBSE74L/YXlCb2ajFTGpq4jF0h41Xry9Zl+T&#10;1OzbkF2T1F/fLRQ8DjPzDbPeDqYWHbWusqxgFsUgiHOrKy4UnLPDdAXCeWSNtWVS8EMOtpvxaI2p&#10;tj0fqTv5QgQIuxQVlN43qZQuL8mgi2xDHLwv2xr0QbaF1C32AW5qOY/jpTRYcVgosaF9Sfn1dDMK&#10;Pqv5Ge/H7C02yeHZfwzZ9+3yqtTTZNi9gPA0+Ef4v/2uFSyWC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JArxQAAANwAAAAPAAAAAAAAAAAAAAAAAJgCAABkcnMv&#10;ZG93bnJldi54bWxQSwUGAAAAAAQABAD1AAAAigMAAAAA&#10;"/>
                  <v:rect id="Rectangle 191" o:spid="_x0000_s1217" style="position:absolute;left:1080;top:720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eva8EA&#10;AADcAAAADwAAAGRycy9kb3ducmV2LnhtbERPPW/CMBDdkfgP1iF1AweogAYMQiAqGElYuh3xNUmJ&#10;z1FsIOXX4wGJ8el9L1atqcSNGldaVjAcRCCIM6tLzhWc0l1/BsJ5ZI2VZVLwTw5Wy25ngbG2dz7S&#10;LfG5CCHsYlRQeF/HUrqsIINuYGviwP3axqAPsMmlbvAewk0lR1E0kQZLDg0F1rQpKLskV6PgXI5O&#10;+Dim35H52o39oU3/rj9bpT567XoOwlPr3+KXe68VfE7D/H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Hr2vBAAAA3AAAAA8AAAAAAAAAAAAAAAAAmAIAAGRycy9kb3du&#10;cmV2LnhtbFBLBQYAAAAABAAEAPUAAACGAwAAAAA=&#10;"/>
                  <v:rect id="Rectangle 192" o:spid="_x0000_s1218" style="position:absolute;left:1080;top:86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K8MUA&#10;AADcAAAADwAAAGRycy9kb3ducmV2LnhtbESPQWvCQBSE70L/w/IKvelGW1pN3QSxWNpjjBdvz+xr&#10;Es2+DdnVpP31riD0OMzMN8wyHUwjLtS52rKC6SQCQVxYXXOpYJdvxnMQziNrbCyTgl9ykCYPoyXG&#10;2vac0WXrSxEg7GJUUHnfxlK6oiKDbmJb4uD92M6gD7Irpe6wD3DTyFkUvUqDNYeFCltaV1Sctmej&#10;4FDPdviX5Z+RWWye/feQH8/7D6WeHofVOwhPg/8P39tfWsHL2xRuZ8IR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wrwxQAAANwAAAAPAAAAAAAAAAAAAAAAAJgCAABkcnMv&#10;ZG93bnJldi54bWxQSwUGAAAAAAQABAD1AAAAigMAAAAA&#10;">
                    <v:textbox>
                      <w:txbxContent>
                        <w:p w:rsidR="006C23D8" w:rsidRPr="0090340E" w:rsidRDefault="006C23D8" w:rsidP="00A271EE">
                          <w:pPr>
                            <w:rPr>
                              <w:szCs w:val="40"/>
                            </w:rPr>
                          </w:pPr>
                        </w:p>
                      </w:txbxContent>
                    </v:textbox>
                  </v:rect>
                  <v:rect id="Rectangle 193" o:spid="_x0000_s1219" style="position:absolute;left:1080;top:79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mUh8UA&#10;AADcAAAADwAAAGRycy9kb3ducmV2LnhtbESPQWvCQBSE70L/w/IKvenGtLQ1ZiNisdijJhdvz+xr&#10;kpp9G7Krpv56Vyj0OMzMN0y6GEwrztS7xrKC6SQCQVxa3XCloMjX43cQziNrbC2Tgl9ysMgeRikm&#10;2l54S+edr0SAsEtQQe19l0jpypoMuontiIP3bXuDPsi+krrHS4CbVsZR9CoNNhwWauxoVVN53J2M&#10;gkMTF3jd5p+Rma2f/deQ/5z2H0o9PQ7LOQhPg/8P/7U3WsHLWwz3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ZSHxQAAANwAAAAPAAAAAAAAAAAAAAAAAJgCAABkcnMv&#10;ZG93bnJldi54bWxQSwUGAAAAAAQABAD1AAAAigMAAAAA&#10;"/>
                  <v:rect id="Rectangle 194" o:spid="_x0000_s1220" style="position:absolute;left:1080;top:360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xHMQA&#10;AADcAAAADwAAAGRycy9kb3ducmV2LnhtbESPT4vCMBTE74LfITzBm6b+QXerUWQXRY9aL3t72zzb&#10;avNSmqjVT79ZEDwOM/MbZr5sTCluVLvCsoJBPwJBnFpdcKbgmKx7HyCcR9ZYWiYFD3KwXLRbc4y1&#10;vfOebgefiQBhF6OC3PsqltKlORl0fVsRB+9ka4M+yDqTusZ7gJtSDqNoIg0WHBZyrOgrp/RyuBoF&#10;v8XwiM99sonM53rkd01yvv58K9XtNKsZCE+Nf4df7a1WMJ6O4P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VMRzEAAAA3AAAAA8AAAAAAAAAAAAAAAAAmAIAAGRycy9k&#10;b3ducmV2LnhtbFBLBQYAAAAABAAEAPUAAACJAwAAAAA=&#10;"/>
                  <v:rect id="Rectangle 195" o:spid="_x0000_s1221" style="position:absolute;left:1080;top:432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paMQA&#10;AADcAAAADwAAAGRycy9kb3ducmV2LnhtbESPQYvCMBSE74L/ITxhb5rqiu5Wo4jioketl729bZ5t&#10;tXkpTdSuv94IgsdhZr5hpvPGlOJKtSssK+j3IhDEqdUFZwoOybr7BcJ5ZI2lZVLwTw7ms3ZrirG2&#10;N97Rde8zESDsYlSQe1/FUro0J4OuZyvi4B1tbdAHWWdS13gLcFPKQRSNpMGCw0KOFS1zSs/7i1Hw&#10;VwwOeN8lP5H5Xn/6bZOcLr8rpT46zWICwlPj3+FXe6MVDMdD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8qWjEAAAA3AAAAA8AAAAAAAAAAAAAAAAAmAIAAGRycy9k&#10;b3ducmV2LnhtbFBLBQYAAAAABAAEAPUAAACJAwAAAAA=&#10;"/>
                  <v:rect id="Rectangle 196" o:spid="_x0000_s1222" style="position:absolute;left:1080;top:57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AM88QA&#10;AADcAAAADwAAAGRycy9kb3ducmV2LnhtbESPwW7CMBBE70j8g7VI3MABWloCBiEqKjhCuPS2jZck&#10;EK+j2EDK12OkShxHM/NGM1s0phRXql1hWcGgH4EgTq0uOFNwSNa9TxDOI2ssLZOCP3KwmLdbM4y1&#10;vfGOrnufiQBhF6OC3PsqltKlORl0fVsRB+9oa4M+yDqTusZbgJtSDqNoLA0WHBZyrGiVU3reX4yC&#10;32J4wPsu+Y7MZD3y2yY5XX6+lOp2muUUhKfGv8L/7Y1W8PbxDs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wDPPEAAAA3AAAAA8AAAAAAAAAAAAAAAAAmAIAAGRycy9k&#10;b3ducmV2LnhtbFBLBQYAAAAABAAEAPUAAACJAwAAAAA=&#10;"/>
                  <v:rect id="Rectangle 197" o:spid="_x0000_s1223" style="position:absolute;left:1080;top:50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KShMYA&#10;AADcAAAADwAAAGRycy9kb3ducmV2LnhtbESPzW7CMBCE75V4B2srcStOA+InxUSoVVB7hHDhtsTb&#10;JG28jmJD0j59XQmJ42hmvtGs08E04kqdqy0reJ5EIIgLq2suFRzz7GkJwnlkjY1lUvBDDtLN6GGN&#10;ibY97+l68KUIEHYJKqi8bxMpXVGRQTexLXHwPm1n0AfZlVJ32Ae4aWQcRXNpsOawUGFLrxUV34eL&#10;UXCu4yP+7vNdZFbZ1H8M+dfl9KbU+HHYvoDwNPh7+NZ+1wpmizn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KShMYAAADcAAAADwAAAAAAAAAAAAAAAACYAgAAZHJz&#10;L2Rvd25yZXYueG1sUEsFBgAAAAAEAAQA9QAAAIsDAAAAAA==&#10;"/>
                  <v:rect id="Rectangle 198" o:spid="_x0000_s1224" style="position:absolute;left:1080;top:288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43H8QA&#10;AADcAAAADwAAAGRycy9kb3ducmV2LnhtbESPT4vCMBTE7wt+h/AEb2vqH9TtGkUURY9aL3t72zzb&#10;avNSmqjVT79ZEDwOM/MbZjpvTCluVLvCsoJeNwJBnFpdcKbgmKw/JyCcR9ZYWiYFD3Iwn7U+phhr&#10;e+c93Q4+EwHCLkYFufdVLKVLczLourYiDt7J1gZ9kHUmdY33ADel7EfRSBosOCzkWNEyp/RyuBoF&#10;v0X/iM99sonM13rgd01yvv6slOq0m8U3CE+Nf4df7a1WMByP4f9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uNx/EAAAA3AAAAA8AAAAAAAAAAAAAAAAAmAIAAGRycy9k&#10;b3ducmV2LnhtbFBLBQYAAAAABAAEAPUAAACJAwAAAAA=&#10;"/>
                  <v:rect id="Rectangle 199" o:spid="_x0000_s1225" style="position:absolute;left:1080;top:216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jbcEA&#10;AADcAAAADwAAAGRycy9kb3ducmV2LnhtbERPPW/CMBDdkfgP1iF1AweogAYMQiAqGElYuh3xNUmJ&#10;z1FsIOXX4wGJ8el9L1atqcSNGldaVjAcRCCIM6tLzhWc0l1/BsJ5ZI2VZVLwTw5Wy25ngbG2dz7S&#10;LfG5CCHsYlRQeF/HUrqsIINuYGviwP3axqAPsMmlbvAewk0lR1E0kQZLDg0F1rQpKLskV6PgXI5O&#10;+Dim35H52o39oU3/rj9bpT567XoOwlPr3+KXe68VfE7D2n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xo23BAAAA3AAAAA8AAAAAAAAAAAAAAAAAmAIAAGRycy9kb3du&#10;cmV2LnhtbFBLBQYAAAAABAAEAPUAAACGAwAAAAA=&#10;"/>
                  <v:rect id="Rectangle 200" o:spid="_x0000_s1226" style="position:absolute;left:1800;top:864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0G9sQA&#10;AADcAAAADwAAAGRycy9kb3ducmV2LnhtbESPT4vCMBTE7wt+h/AEb2vqH3TtGkUURY9aL3t72zzb&#10;avNSmqjVT79ZEDwOM/MbZjpvTCluVLvCsoJeNwJBnFpdcKbgmKw/v0A4j6yxtEwKHuRgPmt9TDHW&#10;9s57uh18JgKEXYwKcu+rWEqX5mTQdW1FHLyTrQ36IOtM6hrvAW5K2Y+ikTRYcFjIsaJlTunlcDUK&#10;fov+EZ/7ZBOZyXrgd01yvv6slOq0m8U3CE+Nf4df7a1WMBxP4P9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9BvbEAAAA3AAAAA8AAAAAAAAAAAAAAAAAmAIAAGRycy9k&#10;b3ducmV2LnhtbFBLBQYAAAAABAAEAPUAAACJAwAAAAA=&#10;">
                    <v:textbox>
                      <w:txbxContent>
                        <w:p w:rsidR="006C23D8" w:rsidRPr="0090340E" w:rsidRDefault="006C23D8" w:rsidP="00A271EE">
                          <w:pPr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</w:pPr>
                          <w:r w:rsidRPr="0090340E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A271EE" w:rsidRDefault="00A271EE" w:rsidP="00A271EE">
      <w:pPr>
        <w:ind w:left="360"/>
      </w:pPr>
    </w:p>
    <w:p w:rsidR="00A271EE" w:rsidRDefault="00A271EE" w:rsidP="00A271EE">
      <w:pPr>
        <w:ind w:left="360"/>
      </w:pPr>
    </w:p>
    <w:p w:rsidR="00A271EE" w:rsidRDefault="00A271EE" w:rsidP="00A271EE">
      <w:pPr>
        <w:ind w:left="360"/>
      </w:pPr>
    </w:p>
    <w:p w:rsidR="00A271EE" w:rsidRDefault="00A271EE" w:rsidP="00A271EE">
      <w:pPr>
        <w:ind w:left="360"/>
      </w:pPr>
    </w:p>
    <w:p w:rsidR="00A271EE" w:rsidRDefault="00A271EE" w:rsidP="00A271EE">
      <w:pPr>
        <w:ind w:left="360"/>
      </w:pPr>
    </w:p>
    <w:p w:rsidR="00A271EE" w:rsidRDefault="00A271EE" w:rsidP="00A271EE">
      <w:pPr>
        <w:ind w:left="360"/>
      </w:pPr>
    </w:p>
    <w:p w:rsidR="00A271EE" w:rsidRDefault="00A271EE" w:rsidP="00A271EE"/>
    <w:p w:rsidR="00A271EE" w:rsidRDefault="00A271EE" w:rsidP="00A271EE"/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>
      <w:pPr>
        <w:rPr>
          <w:b/>
        </w:rPr>
      </w:pPr>
    </w:p>
    <w:p w:rsidR="00A271EE" w:rsidRDefault="00A271EE" w:rsidP="00A271EE"/>
    <w:p w:rsidR="00A271EE" w:rsidRDefault="009E61A8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Find 10 things to tell your mentor about the patterns in the numbers.</w:t>
      </w:r>
    </w:p>
    <w:p w:rsidR="009E61A8" w:rsidRDefault="009E61A8" w:rsidP="00055902">
      <w:pPr>
        <w:rPr>
          <w:rFonts w:ascii="Comic Sans MS" w:hAnsi="Comic Sans MS"/>
          <w:sz w:val="32"/>
          <w:szCs w:val="32"/>
        </w:rPr>
      </w:pPr>
    </w:p>
    <w:p w:rsidR="009E61A8" w:rsidRDefault="009E61A8" w:rsidP="00055902">
      <w:pPr>
        <w:rPr>
          <w:rFonts w:ascii="Comic Sans MS" w:hAnsi="Comic Sans MS"/>
          <w:sz w:val="32"/>
          <w:szCs w:val="32"/>
        </w:rPr>
      </w:pP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55F93035" wp14:editId="50B45AF1">
            <wp:extent cx="5274310" cy="3892621"/>
            <wp:effectExtent l="0" t="0" r="2540" b="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Write them in the grid below</w:t>
      </w: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1938F7" w:rsidTr="001938F7">
        <w:tc>
          <w:tcPr>
            <w:tcW w:w="2130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30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31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31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938F7" w:rsidTr="001938F7">
        <w:tc>
          <w:tcPr>
            <w:tcW w:w="2130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30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31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31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1938F7" w:rsidTr="001938F7">
        <w:tc>
          <w:tcPr>
            <w:tcW w:w="2130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30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31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31" w:type="dxa"/>
          </w:tcPr>
          <w:p w:rsidR="001938F7" w:rsidRDefault="001938F7" w:rsidP="00055902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Prize for first vertical line</w:t>
      </w: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Prize for first horizontal line</w:t>
      </w: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Prize for first full house</w:t>
      </w: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p w:rsidR="00661DEC" w:rsidRDefault="00661DEC" w:rsidP="001938F7">
      <w:pPr>
        <w:jc w:val="center"/>
        <w:rPr>
          <w:u w:val="single"/>
        </w:rPr>
      </w:pPr>
    </w:p>
    <w:p w:rsidR="00661DEC" w:rsidRPr="0085070C" w:rsidRDefault="00661DEC" w:rsidP="001938F7">
      <w:pPr>
        <w:jc w:val="center"/>
        <w:rPr>
          <w:u w:val="single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 learned :-</w:t>
      </w: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AC532D" wp14:editId="34FFDA3D">
                <wp:simplePos x="0" y="0"/>
                <wp:positionH relativeFrom="column">
                  <wp:posOffset>-2969</wp:posOffset>
                </wp:positionH>
                <wp:positionV relativeFrom="paragraph">
                  <wp:posOffset>110382</wp:posOffset>
                </wp:positionV>
                <wp:extent cx="5153891" cy="3740727"/>
                <wp:effectExtent l="19050" t="19050" r="46990" b="31750"/>
                <wp:wrapNone/>
                <wp:docPr id="482" name="Rectangl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891" cy="3740727"/>
                        </a:xfrm>
                        <a:prstGeom prst="rect">
                          <a:avLst/>
                        </a:prstGeom>
                        <a:noFill/>
                        <a:ln w="539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2" o:spid="_x0000_s1026" style="position:absolute;margin-left:-.25pt;margin-top:8.7pt;width:405.8pt;height:294.5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" filled="f" strokecolor="#243f60 [1604]" strokeweight="4.25pt"/>
            </w:pict>
          </mc:Fallback>
        </mc:AlternateContent>
      </w: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1D6E5B" w:rsidRDefault="001D6E5B" w:rsidP="00661DEC">
      <w:pPr>
        <w:rPr>
          <w:rFonts w:ascii="Comic Sans MS" w:hAnsi="Comic Sans MS"/>
          <w:sz w:val="32"/>
          <w:szCs w:val="32"/>
        </w:rPr>
      </w:pPr>
    </w:p>
    <w:p w:rsidR="001D6E5B" w:rsidRDefault="001D6E5B" w:rsidP="00661DEC">
      <w:pPr>
        <w:rPr>
          <w:rFonts w:ascii="Comic Sans MS" w:hAnsi="Comic Sans MS"/>
          <w:sz w:val="32"/>
          <w:szCs w:val="32"/>
        </w:rPr>
      </w:pPr>
    </w:p>
    <w:p w:rsidR="001D6E5B" w:rsidRDefault="001D6E5B" w:rsidP="00661DEC">
      <w:pPr>
        <w:rPr>
          <w:rFonts w:ascii="Comic Sans MS" w:hAnsi="Comic Sans MS"/>
          <w:sz w:val="32"/>
          <w:szCs w:val="32"/>
        </w:rPr>
      </w:pPr>
    </w:p>
    <w:p w:rsidR="001D6E5B" w:rsidRDefault="001D6E5B" w:rsidP="00661DEC">
      <w:pPr>
        <w:rPr>
          <w:rFonts w:ascii="Comic Sans MS" w:hAnsi="Comic Sans MS"/>
          <w:sz w:val="32"/>
          <w:szCs w:val="32"/>
        </w:rPr>
      </w:pPr>
    </w:p>
    <w:p w:rsidR="001D6E5B" w:rsidRDefault="001D6E5B" w:rsidP="00661DEC">
      <w:pPr>
        <w:rPr>
          <w:rFonts w:ascii="Comic Sans MS" w:hAnsi="Comic Sans MS"/>
          <w:sz w:val="32"/>
          <w:szCs w:val="32"/>
        </w:rPr>
      </w:pPr>
    </w:p>
    <w:p w:rsidR="001D6E5B" w:rsidRDefault="001D6E5B" w:rsidP="00661DEC">
      <w:pPr>
        <w:rPr>
          <w:rFonts w:ascii="Comic Sans MS" w:hAnsi="Comic Sans MS"/>
          <w:sz w:val="32"/>
          <w:szCs w:val="32"/>
        </w:rPr>
      </w:pPr>
    </w:p>
    <w:p w:rsidR="001D6E5B" w:rsidRDefault="001D6E5B" w:rsidP="00661DEC">
      <w:pPr>
        <w:rPr>
          <w:rFonts w:ascii="Comic Sans MS" w:hAnsi="Comic Sans MS"/>
          <w:sz w:val="32"/>
          <w:szCs w:val="32"/>
        </w:rPr>
      </w:pPr>
    </w:p>
    <w:p w:rsidR="001D6E5B" w:rsidRDefault="001D6E5B" w:rsidP="00661DEC">
      <w:pPr>
        <w:rPr>
          <w:rFonts w:ascii="Comic Sans MS" w:hAnsi="Comic Sans MS"/>
          <w:sz w:val="32"/>
          <w:szCs w:val="32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From now on I will :-</w:t>
      </w:r>
    </w:p>
    <w:p w:rsidR="00661DEC" w:rsidRDefault="001D6E5B" w:rsidP="00661DE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F4B2B7" wp14:editId="6278F689">
                <wp:simplePos x="0" y="0"/>
                <wp:positionH relativeFrom="column">
                  <wp:posOffset>-3175</wp:posOffset>
                </wp:positionH>
                <wp:positionV relativeFrom="paragraph">
                  <wp:posOffset>104140</wp:posOffset>
                </wp:positionV>
                <wp:extent cx="5153660" cy="3585845"/>
                <wp:effectExtent l="19050" t="19050" r="46990" b="33655"/>
                <wp:wrapNone/>
                <wp:docPr id="483" name="Rectangl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660" cy="3585845"/>
                        </a:xfrm>
                        <a:prstGeom prst="rect">
                          <a:avLst/>
                        </a:prstGeom>
                        <a:noFill/>
                        <a:ln w="539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3" o:spid="_x0000_s1026" style="position:absolute;margin-left:-.25pt;margin-top:8.2pt;width:405.8pt;height:282.3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" filled="f" strokecolor="#243f60 [1604]" strokeweight="4.25pt"/>
            </w:pict>
          </mc:Fallback>
        </mc:AlternateContent>
      </w: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661DEC" w:rsidRDefault="00661DEC" w:rsidP="00661DEC">
      <w:pPr>
        <w:rPr>
          <w:rFonts w:ascii="Comic Sans MS" w:hAnsi="Comic Sans MS"/>
          <w:sz w:val="32"/>
          <w:szCs w:val="32"/>
        </w:rPr>
      </w:pPr>
    </w:p>
    <w:p w:rsidR="001938F7" w:rsidRDefault="001938F7" w:rsidP="00055902">
      <w:pPr>
        <w:rPr>
          <w:rFonts w:ascii="Comic Sans MS" w:hAnsi="Comic Sans MS"/>
          <w:sz w:val="32"/>
          <w:szCs w:val="32"/>
        </w:rPr>
      </w:pPr>
    </w:p>
    <w:p w:rsidR="00661DEC" w:rsidRDefault="00661DEC" w:rsidP="00055902">
      <w:pPr>
        <w:rPr>
          <w:rFonts w:ascii="Comic Sans MS" w:hAnsi="Comic Sans MS"/>
          <w:sz w:val="32"/>
          <w:szCs w:val="32"/>
        </w:rPr>
      </w:pPr>
    </w:p>
    <w:p w:rsidR="00661DEC" w:rsidRDefault="00661DEC" w:rsidP="00055902">
      <w:pPr>
        <w:rPr>
          <w:rFonts w:ascii="Comic Sans MS" w:hAnsi="Comic Sans MS"/>
          <w:sz w:val="32"/>
          <w:szCs w:val="32"/>
        </w:rPr>
      </w:pPr>
    </w:p>
    <w:p w:rsidR="00661DEC" w:rsidRDefault="00661DEC" w:rsidP="00055902">
      <w:pPr>
        <w:rPr>
          <w:rFonts w:ascii="Comic Sans MS" w:hAnsi="Comic Sans MS"/>
          <w:sz w:val="32"/>
          <w:szCs w:val="32"/>
        </w:rPr>
      </w:pPr>
    </w:p>
    <w:p w:rsidR="00661DEC" w:rsidRDefault="00661DEC" w:rsidP="00055902">
      <w:pPr>
        <w:rPr>
          <w:rFonts w:ascii="Comic Sans MS" w:hAnsi="Comic Sans MS"/>
          <w:sz w:val="32"/>
          <w:szCs w:val="32"/>
        </w:rPr>
      </w:pPr>
    </w:p>
    <w:p w:rsidR="00661DEC" w:rsidRDefault="00661DEC" w:rsidP="00055902">
      <w:pPr>
        <w:rPr>
          <w:rFonts w:ascii="Comic Sans MS" w:hAnsi="Comic Sans MS"/>
          <w:sz w:val="32"/>
          <w:szCs w:val="32"/>
        </w:rPr>
      </w:pPr>
    </w:p>
    <w:p w:rsidR="00661DEC" w:rsidRDefault="00661DEC" w:rsidP="00055902">
      <w:pPr>
        <w:rPr>
          <w:rFonts w:ascii="Comic Sans MS" w:hAnsi="Comic Sans MS"/>
          <w:sz w:val="32"/>
          <w:szCs w:val="32"/>
        </w:rPr>
      </w:pPr>
    </w:p>
    <w:p w:rsidR="00661DEC" w:rsidRDefault="00661DEC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61DEC" w:rsidRPr="00661DEC" w:rsidRDefault="00661DEC" w:rsidP="00055902">
      <w:pPr>
        <w:rPr>
          <w:rFonts w:ascii="Comic Sans MS" w:hAnsi="Comic Sans MS"/>
          <w:sz w:val="32"/>
          <w:szCs w:val="32"/>
          <w:u w:val="single"/>
        </w:rPr>
      </w:pPr>
      <w:r w:rsidRPr="00661DEC">
        <w:rPr>
          <w:rFonts w:ascii="Comic Sans MS" w:hAnsi="Comic Sans MS"/>
          <w:sz w:val="32"/>
          <w:szCs w:val="32"/>
          <w:u w:val="single"/>
        </w:rPr>
        <w:lastRenderedPageBreak/>
        <w:t>Division</w:t>
      </w:r>
    </w:p>
    <w:p w:rsidR="00661DEC" w:rsidRDefault="00661DEC" w:rsidP="00055902">
      <w:pPr>
        <w:rPr>
          <w:rFonts w:ascii="Comic Sans MS" w:hAnsi="Comic Sans MS"/>
          <w:sz w:val="32"/>
          <w:szCs w:val="32"/>
        </w:rPr>
      </w:pPr>
    </w:p>
    <w:p w:rsidR="00661DEC" w:rsidRDefault="00661DEC" w:rsidP="0005590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Your mentor will show you how to complete short division. Use it to find the joke.</w:t>
      </w:r>
    </w:p>
    <w:p w:rsidR="00661DEC" w:rsidRDefault="00661DEC" w:rsidP="00055902">
      <w:pPr>
        <w:rPr>
          <w:rFonts w:ascii="Comic Sans MS" w:hAnsi="Comic Sans MS"/>
          <w:sz w:val="32"/>
          <w:szCs w:val="32"/>
        </w:rPr>
      </w:pPr>
    </w:p>
    <w:p w:rsidR="00661DEC" w:rsidRDefault="00661DEC" w:rsidP="00055902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0CE0FEAE" wp14:editId="75D11675">
            <wp:extent cx="5274310" cy="3854303"/>
            <wp:effectExtent l="0" t="0" r="2540" b="0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Default="006C23D8" w:rsidP="00055902">
      <w:pPr>
        <w:rPr>
          <w:rFonts w:ascii="Comic Sans MS" w:hAnsi="Comic Sans MS"/>
          <w:sz w:val="32"/>
          <w:szCs w:val="32"/>
        </w:rPr>
      </w:pPr>
    </w:p>
    <w:p w:rsidR="006C23D8" w:rsidRPr="006C23D8" w:rsidRDefault="006C23D8" w:rsidP="006C23D8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6C23D8">
        <w:rPr>
          <w:rFonts w:ascii="Comic Sans MS" w:hAnsi="Comic Sans MS"/>
          <w:sz w:val="32"/>
          <w:szCs w:val="32"/>
          <w:u w:val="single"/>
        </w:rPr>
        <w:lastRenderedPageBreak/>
        <w:t>Catapult Averages</w:t>
      </w:r>
    </w:p>
    <w:p w:rsidR="006C23D8" w:rsidRDefault="006C23D8" w:rsidP="006C23D8">
      <w:pPr>
        <w:rPr>
          <w:rFonts w:ascii="Comic Sans MS" w:hAnsi="Comic Sans MS"/>
          <w:sz w:val="32"/>
          <w:szCs w:val="32"/>
        </w:rPr>
      </w:pPr>
    </w:p>
    <w:p w:rsidR="006C23D8" w:rsidRDefault="006C23D8" w:rsidP="006C23D8">
      <w:pPr>
        <w:rPr>
          <w:rFonts w:ascii="Comic Sans MS" w:hAnsi="Comic Sans MS"/>
          <w:sz w:val="32"/>
          <w:szCs w:val="32"/>
        </w:rPr>
      </w:pPr>
    </w:p>
    <w:p w:rsidR="006C23D8" w:rsidRDefault="006C23D8" w:rsidP="006C23D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 Challenge –You have 35 minutes to build and test a catapult to fire a marshmallow the furthest distance possible.</w:t>
      </w:r>
    </w:p>
    <w:p w:rsidR="006C23D8" w:rsidRDefault="006C23D8" w:rsidP="006C23D8">
      <w:pPr>
        <w:rPr>
          <w:rFonts w:ascii="Comic Sans MS" w:hAnsi="Comic Sans MS"/>
          <w:sz w:val="32"/>
          <w:szCs w:val="32"/>
        </w:rPr>
      </w:pPr>
    </w:p>
    <w:p w:rsidR="006C23D8" w:rsidRDefault="006C23D8" w:rsidP="006C23D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 need to record the distance of 20 throws.</w:t>
      </w:r>
    </w:p>
    <w:p w:rsidR="006C23D8" w:rsidRDefault="006C23D8" w:rsidP="006C23D8">
      <w:pPr>
        <w:rPr>
          <w:rFonts w:ascii="Comic Sans MS" w:hAnsi="Comic Sans MS"/>
          <w:sz w:val="32"/>
          <w:szCs w:val="32"/>
        </w:rPr>
      </w:pPr>
    </w:p>
    <w:p w:rsidR="006C23D8" w:rsidRDefault="006C23D8" w:rsidP="006C23D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Prizes will be awarded for the highest mean, mode and median.</w:t>
      </w:r>
    </w:p>
    <w:p w:rsidR="006C23D8" w:rsidRDefault="006C23D8" w:rsidP="006C23D8">
      <w:pPr>
        <w:rPr>
          <w:rFonts w:ascii="Comic Sans MS" w:hAnsi="Comic Sans MS"/>
          <w:sz w:val="32"/>
          <w:szCs w:val="32"/>
        </w:rPr>
      </w:pPr>
    </w:p>
    <w:p w:rsidR="006C23D8" w:rsidRDefault="006C23D8" w:rsidP="006C23D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There will also be a prize for the shortest range (in the results – don’t confuse this with the range of your catapult)</w:t>
      </w:r>
    </w:p>
    <w:p w:rsidR="006C23D8" w:rsidRDefault="006C23D8" w:rsidP="006C23D8">
      <w:pPr>
        <w:rPr>
          <w:rFonts w:ascii="Comic Sans MS" w:hAnsi="Comic Sans MS"/>
          <w:sz w:val="32"/>
          <w:szCs w:val="32"/>
        </w:rPr>
      </w:pPr>
    </w:p>
    <w:p w:rsidR="001D6E5B" w:rsidRDefault="001D6E5B" w:rsidP="006C23D8">
      <w:pPr>
        <w:rPr>
          <w:rFonts w:ascii="Comic Sans MS" w:hAnsi="Comic Sans MS"/>
          <w:sz w:val="32"/>
          <w:szCs w:val="32"/>
        </w:rPr>
      </w:pPr>
    </w:p>
    <w:p w:rsidR="006C23D8" w:rsidRDefault="001D6E5B" w:rsidP="001D6E5B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1D6E5B">
        <w:rPr>
          <w:rFonts w:ascii="Comic Sans MS" w:hAnsi="Comic Sans MS"/>
          <w:sz w:val="32"/>
          <w:szCs w:val="32"/>
          <w:u w:val="single"/>
        </w:rPr>
        <w:t>Murder Mystery</w:t>
      </w:r>
    </w:p>
    <w:p w:rsidR="001D6E5B" w:rsidRDefault="001D6E5B" w:rsidP="001D6E5B">
      <w:pPr>
        <w:jc w:val="center"/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jc w:val="center"/>
        <w:rPr>
          <w:rFonts w:ascii="Comic Sans MS" w:hAnsi="Comic Sans MS"/>
          <w:sz w:val="32"/>
          <w:szCs w:val="32"/>
        </w:rPr>
      </w:pPr>
    </w:p>
    <w:p w:rsidR="008F57BB" w:rsidRDefault="001D6E5B" w:rsidP="001D6E5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Work with your mentor to solve the mystery. </w:t>
      </w:r>
    </w:p>
    <w:p w:rsidR="008F57BB" w:rsidRDefault="008F57BB" w:rsidP="001D6E5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Use division to find the answers.</w:t>
      </w:r>
    </w:p>
    <w:p w:rsidR="008F57BB" w:rsidRDefault="008F57B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Prizes for the first to finish.</w:t>
      </w: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  <w:bookmarkStart w:id="0" w:name="_GoBack"/>
      <w:bookmarkEnd w:id="0"/>
      <w:r>
        <w:rPr>
          <w:rFonts w:ascii="Comic Sans MS" w:hAnsi="Comic Sans MS"/>
          <w:sz w:val="32"/>
          <w:szCs w:val="32"/>
        </w:rPr>
        <w:lastRenderedPageBreak/>
        <w:t>Post visit:-</w:t>
      </w: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Read through the pre visit sheet you completed at the start</w:t>
      </w: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My key target to improve was …………………………………………</w:t>
      </w: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Did you achieve this? ………………………………….</w:t>
      </w: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416DC2" w:rsidP="001D6E5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 key things</w:t>
      </w:r>
      <w:r w:rsidR="001D6E5B">
        <w:rPr>
          <w:rFonts w:ascii="Comic Sans MS" w:hAnsi="Comic Sans MS"/>
          <w:sz w:val="32"/>
          <w:szCs w:val="32"/>
        </w:rPr>
        <w:t xml:space="preserve"> I learned at </w:t>
      </w:r>
      <w:proofErr w:type="spellStart"/>
      <w:r w:rsidR="001D6E5B">
        <w:rPr>
          <w:rFonts w:ascii="Comic Sans MS" w:hAnsi="Comic Sans MS"/>
          <w:sz w:val="32"/>
          <w:szCs w:val="32"/>
        </w:rPr>
        <w:t>Colomendy</w:t>
      </w:r>
      <w:proofErr w:type="spellEnd"/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  <w:r w:rsidRPr="00055902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36161D" wp14:editId="59FB4CFF">
                <wp:simplePos x="0" y="0"/>
                <wp:positionH relativeFrom="column">
                  <wp:posOffset>44532</wp:posOffset>
                </wp:positionH>
                <wp:positionV relativeFrom="paragraph">
                  <wp:posOffset>204388</wp:posOffset>
                </wp:positionV>
                <wp:extent cx="5593278" cy="5759532"/>
                <wp:effectExtent l="19050" t="19050" r="26670" b="12700"/>
                <wp:wrapNone/>
                <wp:docPr id="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278" cy="57595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1)</w:t>
                            </w: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2)</w:t>
                            </w: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D6E5B" w:rsidRPr="00055902" w:rsidRDefault="001D6E5B" w:rsidP="001D6E5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7" type="#_x0000_t202" style="position:absolute;margin-left:3.5pt;margin-top:16.1pt;width:440.4pt;height:45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" strokeweight="2.75pt">
                <v:textbox>
                  <w:txbxContent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1)</w:t>
                      </w: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2)</w:t>
                      </w: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D6E5B" w:rsidRPr="00055902" w:rsidRDefault="001D6E5B" w:rsidP="001D6E5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3)</w:t>
                      </w:r>
                    </w:p>
                  </w:txbxContent>
                </v:textbox>
              </v:shape>
            </w:pict>
          </mc:Fallback>
        </mc:AlternateContent>
      </w: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Default="001D6E5B" w:rsidP="001D6E5B">
      <w:pPr>
        <w:rPr>
          <w:rFonts w:ascii="Comic Sans MS" w:hAnsi="Comic Sans MS"/>
          <w:sz w:val="32"/>
          <w:szCs w:val="32"/>
        </w:rPr>
      </w:pPr>
    </w:p>
    <w:p w:rsidR="001D6E5B" w:rsidRPr="001D6E5B" w:rsidRDefault="001D6E5B" w:rsidP="001D6E5B">
      <w:pPr>
        <w:rPr>
          <w:rFonts w:ascii="Comic Sans MS" w:hAnsi="Comic Sans MS"/>
          <w:sz w:val="32"/>
          <w:szCs w:val="32"/>
        </w:rPr>
      </w:pPr>
    </w:p>
    <w:sectPr w:rsidR="001D6E5B" w:rsidRPr="001D6E5B" w:rsidSect="00055902">
      <w:pgSz w:w="11906" w:h="16838"/>
      <w:pgMar w:top="993" w:right="1800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40037"/>
    <w:multiLevelType w:val="hybridMultilevel"/>
    <w:tmpl w:val="E2CA0C52"/>
    <w:lvl w:ilvl="0" w:tplc="4D8679F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902"/>
    <w:rsid w:val="00055902"/>
    <w:rsid w:val="000C3006"/>
    <w:rsid w:val="000D13BF"/>
    <w:rsid w:val="001938F7"/>
    <w:rsid w:val="001943DF"/>
    <w:rsid w:val="001D2221"/>
    <w:rsid w:val="001D6E5B"/>
    <w:rsid w:val="002F060A"/>
    <w:rsid w:val="00416DC2"/>
    <w:rsid w:val="0054005A"/>
    <w:rsid w:val="00661DEC"/>
    <w:rsid w:val="006C23D8"/>
    <w:rsid w:val="007A73AD"/>
    <w:rsid w:val="007A74F1"/>
    <w:rsid w:val="008F57BB"/>
    <w:rsid w:val="009A3391"/>
    <w:rsid w:val="009E61A8"/>
    <w:rsid w:val="00A271EE"/>
    <w:rsid w:val="00A81860"/>
    <w:rsid w:val="00E80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559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559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55902"/>
    <w:pPr>
      <w:ind w:left="720"/>
      <w:contextualSpacing/>
    </w:pPr>
  </w:style>
  <w:style w:type="table" w:styleId="TableGrid">
    <w:name w:val="Table Grid"/>
    <w:basedOn w:val="TableNormal"/>
    <w:rsid w:val="007A74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559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559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55902"/>
    <w:pPr>
      <w:ind w:left="720"/>
      <w:contextualSpacing/>
    </w:pPr>
  </w:style>
  <w:style w:type="table" w:styleId="TableGrid">
    <w:name w:val="Table Grid"/>
    <w:basedOn w:val="TableNormal"/>
    <w:rsid w:val="007A74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1149F-929F-4C13-B5E4-6B10402C3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746A9942</Template>
  <TotalTime>0</TotalTime>
  <Pages>13</Pages>
  <Words>401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T&amp;W</Company>
  <LinksUpToDate>false</LinksUpToDate>
  <CharactersWithSpaces>2528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Robinson, Darryn</dc:creator>
  <cp:lastModifiedBy>Robinson, Darryn</cp:lastModifiedBy>
  <cp:revision>2</cp:revision>
  <dcterms:created xsi:type="dcterms:W3CDTF">2013-06-18T19:05:00Z</dcterms:created>
  <dcterms:modified xsi:type="dcterms:W3CDTF">2013-06-18T19:05:00Z</dcterms:modified>
</cp:coreProperties>
</file>