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91" w:rsidRPr="001D6E5B" w:rsidRDefault="00055902" w:rsidP="00055902">
      <w:pPr>
        <w:jc w:val="center"/>
        <w:rPr>
          <w:rFonts w:ascii="Comic Sans MS" w:hAnsi="Comic Sans MS"/>
          <w:sz w:val="52"/>
          <w:szCs w:val="52"/>
        </w:rPr>
      </w:pPr>
      <w:proofErr w:type="spellStart"/>
      <w:r w:rsidRPr="001D6E5B">
        <w:rPr>
          <w:rFonts w:ascii="Comic Sans MS" w:hAnsi="Comic Sans MS"/>
          <w:sz w:val="52"/>
          <w:szCs w:val="52"/>
        </w:rPr>
        <w:t>Colomendy</w:t>
      </w:r>
      <w:proofErr w:type="spellEnd"/>
      <w:r w:rsidRPr="001D6E5B">
        <w:rPr>
          <w:rFonts w:ascii="Comic Sans MS" w:hAnsi="Comic Sans MS"/>
          <w:sz w:val="52"/>
          <w:szCs w:val="52"/>
        </w:rPr>
        <w:t xml:space="preserve"> Pack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Name:-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1D6E5B" w:rsidRDefault="001D6E5B" w:rsidP="00055902">
      <w:pPr>
        <w:rPr>
          <w:noProof/>
        </w:rPr>
      </w:pPr>
      <w:r>
        <w:rPr>
          <w:noProof/>
        </w:rPr>
        <w:drawing>
          <wp:inline distT="0" distB="0" distL="0" distR="0" wp14:anchorId="2C63F270" wp14:editId="11587228">
            <wp:extent cx="5274310" cy="2997835"/>
            <wp:effectExtent l="0" t="0" r="254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5B" w:rsidRDefault="001D6E5B" w:rsidP="00055902">
      <w:pPr>
        <w:rPr>
          <w:noProof/>
        </w:rPr>
      </w:pPr>
    </w:p>
    <w:p w:rsidR="001D6E5B" w:rsidRDefault="001D6E5B" w:rsidP="00055902">
      <w:pPr>
        <w:rPr>
          <w:noProof/>
        </w:rPr>
      </w:pPr>
    </w:p>
    <w:p w:rsidR="001D6E5B" w:rsidRPr="001D6E5B" w:rsidRDefault="001D6E5B" w:rsidP="001D6E5B">
      <w:pPr>
        <w:jc w:val="center"/>
        <w:rPr>
          <w:rFonts w:ascii="Arial" w:hAnsi="Arial" w:cs="Arial"/>
          <w:noProof/>
          <w:sz w:val="36"/>
          <w:szCs w:val="36"/>
        </w:rPr>
      </w:pPr>
      <w:r w:rsidRPr="001D6E5B">
        <w:rPr>
          <w:rFonts w:ascii="Arial" w:hAnsi="Arial" w:cs="Arial"/>
          <w:noProof/>
          <w:sz w:val="36"/>
          <w:szCs w:val="36"/>
        </w:rPr>
        <w:t>Colomendy Numeracy Pack</w:t>
      </w:r>
    </w:p>
    <w:p w:rsidR="001D6E5B" w:rsidRPr="001D6E5B" w:rsidRDefault="001D6E5B" w:rsidP="00055902">
      <w:pPr>
        <w:rPr>
          <w:rFonts w:ascii="Arial" w:hAnsi="Arial" w:cs="Arial"/>
          <w:noProof/>
          <w:sz w:val="36"/>
          <w:szCs w:val="36"/>
        </w:rPr>
      </w:pPr>
    </w:p>
    <w:p w:rsidR="001D6E5B" w:rsidRDefault="001D6E5B" w:rsidP="00055902">
      <w:pPr>
        <w:rPr>
          <w:noProof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2F01F45C" wp14:editId="79082ADC">
            <wp:extent cx="5274310" cy="29983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Pre visit:-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mentor is ……………………………………………………………………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key target to improve is …………………………………………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I would like to get out of </w:t>
      </w:r>
      <w:proofErr w:type="spellStart"/>
      <w:r>
        <w:rPr>
          <w:rFonts w:ascii="Comic Sans MS" w:hAnsi="Comic Sans MS"/>
          <w:sz w:val="32"/>
          <w:szCs w:val="32"/>
        </w:rPr>
        <w:t>Colomendy</w:t>
      </w:r>
      <w:proofErr w:type="spellEnd"/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 w:rsidRPr="00055902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ECC41" wp14:editId="3F7EB21B">
                <wp:simplePos x="0" y="0"/>
                <wp:positionH relativeFrom="column">
                  <wp:posOffset>44532</wp:posOffset>
                </wp:positionH>
                <wp:positionV relativeFrom="paragraph">
                  <wp:posOffset>204388</wp:posOffset>
                </wp:positionV>
                <wp:extent cx="5593278" cy="5759532"/>
                <wp:effectExtent l="19050" t="19050" r="2667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278" cy="575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1)</w:t>
                            </w: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2)</w:t>
                            </w: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Pr="00055902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5pt;margin-top:16.1pt;width:440.4pt;height:4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" strokeweight="2.75pt">
                <v:textbox>
                  <w:txbxContent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1)</w:t>
                      </w: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2)</w:t>
                      </w: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Pr="00055902" w:rsidRDefault="006C23D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Pr="00055902" w:rsidRDefault="00055902" w:rsidP="00055902">
      <w:pPr>
        <w:jc w:val="center"/>
        <w:rPr>
          <w:rFonts w:ascii="Comic Sans MS" w:hAnsi="Comic Sans MS"/>
          <w:sz w:val="48"/>
          <w:szCs w:val="48"/>
          <w:u w:val="single"/>
        </w:rPr>
      </w:pPr>
      <w:r w:rsidRPr="00055902">
        <w:rPr>
          <w:rFonts w:ascii="Comic Sans MS" w:hAnsi="Comic Sans MS"/>
          <w:sz w:val="48"/>
          <w:szCs w:val="48"/>
          <w:u w:val="single"/>
        </w:rPr>
        <w:lastRenderedPageBreak/>
        <w:t>Mazes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0FFEC0D" wp14:editId="750F6498">
            <wp:extent cx="1472540" cy="1472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97" cy="14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4BBE57D1" wp14:editId="603BC916">
            <wp:extent cx="1520042" cy="1496895"/>
            <wp:effectExtent l="0" t="0" r="444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67" cy="15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Pr="00055902" w:rsidRDefault="00055902" w:rsidP="00055902">
      <w:p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Learning outcomes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To be resilient, to not give up. (level 4 skill)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 xml:space="preserve">To develop a strategy to solve the maze </w:t>
      </w:r>
    </w:p>
    <w:p w:rsidR="00055902" w:rsidRPr="00055902" w:rsidRDefault="00055902" w:rsidP="00055902">
      <w:pPr>
        <w:pStyle w:val="ListParagraph"/>
        <w:ind w:left="1080"/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(level 4 – 5 skill)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 xml:space="preserve">To justify why there is only one solution </w:t>
      </w:r>
    </w:p>
    <w:p w:rsidR="00055902" w:rsidRPr="00055902" w:rsidRDefault="00055902" w:rsidP="00055902">
      <w:pPr>
        <w:pStyle w:val="ListParagraph"/>
        <w:ind w:left="1080"/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(level 5 – 6 skill)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To make my own maze (level 5) with a unique answer (level 6)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learned :-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96386" wp14:editId="015BE2C0">
                <wp:simplePos x="0" y="0"/>
                <wp:positionH relativeFrom="column">
                  <wp:posOffset>-2969</wp:posOffset>
                </wp:positionH>
                <wp:positionV relativeFrom="paragraph">
                  <wp:posOffset>110350</wp:posOffset>
                </wp:positionV>
                <wp:extent cx="5153891" cy="1733797"/>
                <wp:effectExtent l="19050" t="19050" r="46990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1733797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.25pt;margin-top:8.7pt;width:405.8pt;height:13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" filled="f" strokecolor="#243f60 [1604]" strokeweight="4.25pt"/>
            </w:pict>
          </mc:Fallback>
        </mc:AlternateConten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491B5" wp14:editId="1E26A77F">
                <wp:simplePos x="0" y="0"/>
                <wp:positionH relativeFrom="column">
                  <wp:posOffset>-4519</wp:posOffset>
                </wp:positionH>
                <wp:positionV relativeFrom="paragraph">
                  <wp:posOffset>381635</wp:posOffset>
                </wp:positionV>
                <wp:extent cx="5153660" cy="1733550"/>
                <wp:effectExtent l="19050" t="19050" r="4699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60" cy="1733550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.35pt;margin-top:30.05pt;width:405.8pt;height:13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" filled="f" strokecolor="#243f60 [1604]" strokeweight="4.25pt"/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>From now on I will :-</w:t>
      </w: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My Maze</w:t>
      </w: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</w:tbl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Times Table Hands</w:t>
      </w: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Making sums</w:t>
      </w:r>
      <w:r w:rsidR="001D2221">
        <w:rPr>
          <w:rFonts w:ascii="Comic Sans MS" w:hAnsi="Comic Sans MS"/>
          <w:sz w:val="32"/>
          <w:szCs w:val="32"/>
        </w:rPr>
        <w:tab/>
      </w:r>
      <w:r w:rsidR="001D2221">
        <w:rPr>
          <w:rFonts w:ascii="Comic Sans MS" w:hAnsi="Comic Sans MS"/>
          <w:sz w:val="32"/>
          <w:szCs w:val="32"/>
        </w:rPr>
        <w:tab/>
      </w:r>
      <w:r w:rsidR="001D2221">
        <w:rPr>
          <w:rFonts w:ascii="Comic Sans MS" w:hAnsi="Comic Sans MS"/>
          <w:sz w:val="32"/>
          <w:szCs w:val="32"/>
        </w:rPr>
        <w:tab/>
      </w:r>
      <w:r w:rsidR="001D2221">
        <w:rPr>
          <w:rFonts w:ascii="Comic Sans MS" w:hAnsi="Comic Sans MS"/>
          <w:sz w:val="32"/>
          <w:szCs w:val="32"/>
        </w:rPr>
        <w:tab/>
      </w:r>
      <w:r w:rsidR="001D2221">
        <w:rPr>
          <w:rFonts w:ascii="Comic Sans MS" w:hAnsi="Comic Sans MS"/>
          <w:sz w:val="32"/>
          <w:szCs w:val="32"/>
        </w:rPr>
        <w:tab/>
        <w:t>What is the sum?</w:t>
      </w:r>
    </w:p>
    <w:p w:rsidR="007A74F1" w:rsidRPr="00055902" w:rsidRDefault="007A74F1" w:rsidP="00055902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A74F1" w:rsidTr="007A74F1">
        <w:tc>
          <w:tcPr>
            <w:tcW w:w="4261" w:type="dxa"/>
          </w:tcPr>
          <w:p w:rsidR="007A74F1" w:rsidRDefault="007A74F1" w:rsidP="007A74F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C66520A" wp14:editId="0C662101">
                  <wp:extent cx="2137558" cy="1596240"/>
                  <wp:effectExtent l="0" t="0" r="0" b="4445"/>
                  <wp:docPr id="7" name="Picture 7" descr="\\taw.org.uk\zone7\Homes\taw700staff\Darryn.robinson\Literacy and Numeracy\catch up premium\Activities\Student pack\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aw.org.uk\zone7\Homes\taw700staff\Darryn.robinson\Literacy and Numeracy\catch up premium\Activities\Student pack\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33" cy="159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A74F1" w:rsidRDefault="007A74F1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A74F1" w:rsidTr="007A74F1">
        <w:tc>
          <w:tcPr>
            <w:tcW w:w="4261" w:type="dxa"/>
          </w:tcPr>
          <w:p w:rsidR="007A74F1" w:rsidRDefault="007A74F1" w:rsidP="007A74F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50CCEE6" wp14:editId="176A157D">
                  <wp:extent cx="2185059" cy="1631712"/>
                  <wp:effectExtent l="0" t="0" r="5715" b="6985"/>
                  <wp:docPr id="6" name="Picture 6" descr="\\taw.org.uk\zone7\Homes\taw700staff\Darryn.robinson\Literacy and Numeracy\catch up premium\Activities\Student pack\pho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aw.org.uk\zone7\Homes\taw700staff\Darryn.robinson\Literacy and Numeracy\catch up premium\Activities\Student pack\pho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389" cy="163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A74F1" w:rsidRDefault="007A74F1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A74F1" w:rsidTr="007A74F1">
        <w:tc>
          <w:tcPr>
            <w:tcW w:w="4261" w:type="dxa"/>
          </w:tcPr>
          <w:p w:rsidR="007A74F1" w:rsidRDefault="007A74F1" w:rsidP="007A74F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BC71E45" wp14:editId="00E1304F">
                  <wp:extent cx="2220685" cy="1658317"/>
                  <wp:effectExtent l="0" t="0" r="8255" b="0"/>
                  <wp:docPr id="8" name="Picture 8" descr="\\taw.org.uk\zone7\Homes\taw700staff\Darryn.robinson\Literacy and Numeracy\catch up premium\Activities\Student pack\pho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aw.org.uk\zone7\Homes\taw700staff\Darryn.robinson\Literacy and Numeracy\catch up premium\Activities\Student pack\phot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35" cy="166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A74F1" w:rsidRDefault="007A74F1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A74F1" w:rsidTr="007A74F1">
        <w:tc>
          <w:tcPr>
            <w:tcW w:w="4261" w:type="dxa"/>
          </w:tcPr>
          <w:p w:rsidR="007A74F1" w:rsidRDefault="001D2221" w:rsidP="001D222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A07081C" wp14:editId="5ACF09F7">
                  <wp:extent cx="2185060" cy="1631714"/>
                  <wp:effectExtent l="0" t="0" r="5715" b="6985"/>
                  <wp:docPr id="10" name="Picture 10" descr="\\taw.org.uk\zone7\Homes\taw700staff\Darryn.robinson\Literacy and Numeracy\catch up premium\Activities\Student pack\pho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aw.org.uk\zone7\Homes\taw700staff\Darryn.robinson\Literacy and Numeracy\catch up premium\Activities\Student pack\phot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67" cy="163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A74F1" w:rsidRDefault="007A74F1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7A74F1" w:rsidTr="007A74F1">
        <w:tc>
          <w:tcPr>
            <w:tcW w:w="4261" w:type="dxa"/>
          </w:tcPr>
          <w:p w:rsidR="007A74F1" w:rsidRDefault="001D2221" w:rsidP="001D222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3BE2E55" wp14:editId="42045868">
                  <wp:extent cx="2042555" cy="1525296"/>
                  <wp:effectExtent l="0" t="0" r="0" b="0"/>
                  <wp:docPr id="11" name="Picture 11" descr="\\taw.org.uk\zone7\Homes\taw700staff\Darryn.robinson\Literacy and Numeracy\catch up premium\Activities\Student pack\pho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aw.org.uk\zone7\Homes\taw700staff\Darryn.robinson\Literacy and Numeracy\catch up premium\Activities\Student pack\phot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61" cy="152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A74F1" w:rsidRDefault="007A74F1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Pr="000C3006" w:rsidRDefault="007A74F1" w:rsidP="00055902">
      <w:pPr>
        <w:rPr>
          <w:rFonts w:ascii="Comic Sans MS" w:hAnsi="Comic Sans MS"/>
          <w:sz w:val="32"/>
          <w:szCs w:val="32"/>
          <w:u w:val="single"/>
        </w:rPr>
      </w:pPr>
      <w:r w:rsidRPr="000C3006">
        <w:rPr>
          <w:rFonts w:ascii="Comic Sans MS" w:hAnsi="Comic Sans MS"/>
          <w:sz w:val="32"/>
          <w:szCs w:val="32"/>
          <w:u w:val="single"/>
        </w:rPr>
        <w:lastRenderedPageBreak/>
        <w:t>Division</w:t>
      </w: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 x 3 =          so    ….</w:t>
      </w: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8 x 5 =         </w:t>
      </w:r>
      <w:r w:rsidR="000C3006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so  …………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7A74F1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 x 21 =        so  …………….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 w:rsidRPr="000C300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DE793" wp14:editId="7B29E80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62616" cy="2125683"/>
                <wp:effectExtent l="0" t="0" r="24130" b="273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616" cy="2125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3D8" w:rsidRPr="000C3006" w:rsidRDefault="006C23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300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 can use multiplication to divide by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98.65pt;height:167.4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">
                <v:textbox>
                  <w:txbxContent>
                    <w:p w:rsidR="006C23D8" w:rsidRPr="000C3006" w:rsidRDefault="006C23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3006">
                        <w:rPr>
                          <w:rFonts w:ascii="Arial" w:hAnsi="Arial" w:cs="Arial"/>
                          <w:sz w:val="32"/>
                          <w:szCs w:val="32"/>
                        </w:rPr>
                        <w:t>I can use multiplication to divide by …</w:t>
                      </w:r>
                    </w:p>
                  </w:txbxContent>
                </v:textbox>
              </v:shape>
            </w:pict>
          </mc:Fallback>
        </mc:AlternateConten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Complete the following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42 ÷ 7 =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45 ÷ 9 = 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21 ÷ 3 =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56 ÷ 8 = 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Now challenge your mentor to four in a row</w:t>
      </w:r>
    </w:p>
    <w:p w:rsidR="001D2221" w:rsidRPr="00E80A21" w:rsidRDefault="002F060A" w:rsidP="000D13BF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80A21">
        <w:rPr>
          <w:rFonts w:ascii="Comic Sans MS" w:hAnsi="Comic Sans MS"/>
          <w:sz w:val="32"/>
          <w:szCs w:val="32"/>
          <w:u w:val="single"/>
        </w:rPr>
        <w:lastRenderedPageBreak/>
        <w:t>Balloon Tetrahedrons</w:t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1 – Blow up one balloon leaving about 1 cm at the end</w:t>
      </w:r>
    </w:p>
    <w:p w:rsidR="000D13BF" w:rsidRDefault="000D13BF" w:rsidP="00055902">
      <w:pPr>
        <w:rPr>
          <w:rFonts w:ascii="Comic Sans MS" w:hAnsi="Comic Sans MS"/>
          <w:sz w:val="32"/>
          <w:szCs w:val="32"/>
        </w:rPr>
      </w:pPr>
    </w:p>
    <w:p w:rsidR="002F060A" w:rsidRDefault="00E80A21" w:rsidP="00E80A2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232561" cy="1667187"/>
            <wp:effectExtent l="0" t="0" r="0" b="0"/>
            <wp:docPr id="19" name="Picture 19" descr="\\taw.org.uk\zone7\Homes\taw700staff\Darryn.robinson\Literacy and Numeracy\catch up premium\Activities\Student pack\tetrahedrons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aw.org.uk\zone7\Homes\taw700staff\Darryn.robinson\Literacy and Numeracy\catch up premium\Activities\Student pack\tetrahedrons\photo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8247" cy="16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2 – Blow up second balloon about half way.</w:t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</w:p>
    <w:p w:rsidR="00E80A21" w:rsidRDefault="00E80A21" w:rsidP="00E80A2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505694" cy="1871152"/>
            <wp:effectExtent l="0" t="0" r="9525" b="0"/>
            <wp:docPr id="20" name="Picture 20" descr="\\taw.org.uk\zone7\Homes\taw700staff\Darryn.robinson\Literacy and Numeracy\catch up premium\Activities\Student pack\tetrahedron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taw.org.uk\zone7\Homes\taw700staff\Darryn.robinson\Literacy and Numeracy\catch up premium\Activities\Student pack\tetrahedrons\photo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6485" cy="187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3 – With big balloon – make a bubble, split into quarters – making a triangle with an extra ‘leg’</w:t>
      </w:r>
    </w:p>
    <w:p w:rsidR="00E80A21" w:rsidRDefault="00E80A21" w:rsidP="00E80A2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208810" cy="1649450"/>
            <wp:effectExtent l="0" t="0" r="1270" b="8255"/>
            <wp:docPr id="21" name="Picture 21" descr="\\taw.org.uk\zone7\Homes\taw700staff\Darryn.robinson\Literacy and Numeracy\catch up premium\Activities\Student pack\tetrahedrons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taw.org.uk\zone7\Homes\taw700staff\Darryn.robinson\Literacy and Numeracy\catch up premium\Activities\Student pack\tetrahedrons\photo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16" cy="16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0D13BF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70A7BF5E" wp14:editId="6E6562CB">
            <wp:extent cx="2417177" cy="1805049"/>
            <wp:effectExtent l="0" t="0" r="2540" b="5080"/>
            <wp:docPr id="12" name="Picture 12" descr="\\taw.org.uk\zone7\Homes\taw700staff\Darryn.robinson\Literacy and Numeracy\catch up premium\Activities\Student pack\tetrahedrons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aw.org.uk\zone7\Homes\taw700staff\Darryn.robinson\Literacy and Numeracy\catch up premium\Activities\Student pack\tetrahedrons\photo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60" cy="18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A21">
        <w:rPr>
          <w:rFonts w:ascii="Comic Sans MS" w:hAnsi="Comic Sans MS"/>
          <w:sz w:val="32"/>
          <w:szCs w:val="32"/>
        </w:rPr>
        <w:t xml:space="preserve">  </w:t>
      </w:r>
      <w:r w:rsidR="00E80A21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415130" cy="1803520"/>
            <wp:effectExtent l="0" t="0" r="4445" b="6350"/>
            <wp:docPr id="13" name="Picture 13" descr="\\taw.org.uk\zone7\Homes\taw700staff\Darryn.robinson\Literacy and Numeracy\catch up premium\Activities\Student pack\tetrahedron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aw.org.uk\zone7\Homes\taw700staff\Darryn.robinson\Literacy and Numeracy\catch up premium\Activities\Student pack\tetrahedrons\photo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35" cy="180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Step 4 – With the smaller balloon make a bubble, secure to one of the vertices, twist in half and make a bubble to secure to the other vertex.</w:t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2F060A" w:rsidRDefault="00E80A2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226903A5" wp14:editId="31BDA0D1">
            <wp:extent cx="2173185" cy="1622846"/>
            <wp:effectExtent l="0" t="0" r="0" b="0"/>
            <wp:docPr id="14" name="Picture 14" descr="\\taw.org.uk\zone7\Homes\taw700staff\Darryn.robinson\Literacy and Numeracy\catch up premium\Activities\Student pack\tetrahedrons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aw.org.uk\zone7\Homes\taw700staff\Darryn.robinson\Literacy and Numeracy\catch up premium\Activities\Student pack\tetrahedrons\photo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72" cy="16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422566" cy="1809074"/>
            <wp:effectExtent l="0" t="0" r="0" b="1270"/>
            <wp:docPr id="16" name="Picture 16" descr="\\taw.org.uk\zone7\Homes\taw700staff\Darryn.robinson\Literacy and Numeracy\catch up premium\Activities\Student pack\tetrahedrons\ph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aw.org.uk\zone7\Homes\taw700staff\Darryn.robinson\Literacy and Numeracy\catch up premium\Activities\Student pack\tetrahedrons\photo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99" cy="18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Step 5 – fix your extra ‘leg’  </w:t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553195" cy="1906622"/>
            <wp:effectExtent l="0" t="0" r="0" b="0"/>
            <wp:docPr id="17" name="Picture 17" descr="\\taw.org.uk\zone7\Homes\taw700staff\Darryn.robinson\Literacy and Numeracy\catch up premium\Activities\Student pack\tetrahedrons\phot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aw.org.uk\zone7\Homes\taw700staff\Darryn.robinson\Literacy and Numeracy\catch up premium\Activities\Student pack\tetrahedrons\photo 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39" cy="19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481943" cy="1853414"/>
            <wp:effectExtent l="0" t="0" r="0" b="0"/>
            <wp:docPr id="18" name="Picture 18" descr="\\taw.org.uk\zone7\Homes\taw700staff\Darryn.robinson\Literacy and Numeracy\catch up premium\Activities\Student pack\tetrahedrons\pho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aw.org.uk\zone7\Homes\taw700staff\Darryn.robinson\Literacy and Numeracy\catch up premium\Activities\Student pack\tetrahedrons\photo 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22" cy="18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learned :-</w:t>
      </w: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B17358" wp14:editId="46A2BE4D">
                <wp:simplePos x="0" y="0"/>
                <wp:positionH relativeFrom="column">
                  <wp:posOffset>-2969</wp:posOffset>
                </wp:positionH>
                <wp:positionV relativeFrom="paragraph">
                  <wp:posOffset>109179</wp:posOffset>
                </wp:positionV>
                <wp:extent cx="5153891" cy="3016332"/>
                <wp:effectExtent l="19050" t="19050" r="46990" b="317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3016332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.25pt;margin-top:8.6pt;width:405.8pt;height:23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" filled="f" strokecolor="#243f60 [1604]" strokeweight="4.25pt"/>
            </w:pict>
          </mc:Fallback>
        </mc:AlternateContent>
      </w: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055902">
      <w:pPr>
        <w:rPr>
          <w:rFonts w:ascii="Comic Sans MS" w:hAnsi="Comic Sans MS"/>
          <w:sz w:val="32"/>
          <w:szCs w:val="32"/>
        </w:rPr>
      </w:pPr>
    </w:p>
    <w:p w:rsidR="001943DF" w:rsidRPr="001D6E5B" w:rsidRDefault="00A271EE" w:rsidP="001D6E5B">
      <w:pPr>
        <w:jc w:val="center"/>
        <w:rPr>
          <w:rFonts w:ascii="Comic Sans MS" w:hAnsi="Comic Sans MS"/>
          <w:sz w:val="44"/>
          <w:szCs w:val="44"/>
          <w:u w:val="single"/>
        </w:rPr>
      </w:pPr>
      <w:r w:rsidRPr="001D6E5B">
        <w:rPr>
          <w:rFonts w:ascii="Comic Sans MS" w:hAnsi="Comic Sans MS"/>
          <w:sz w:val="44"/>
          <w:szCs w:val="44"/>
          <w:u w:val="single"/>
        </w:rPr>
        <w:lastRenderedPageBreak/>
        <w:t>Extending the number square</w:t>
      </w:r>
    </w:p>
    <w:p w:rsidR="00A271EE" w:rsidRPr="001D6E5B" w:rsidRDefault="00A271EE" w:rsidP="001D6E5B">
      <w:pPr>
        <w:jc w:val="center"/>
        <w:rPr>
          <w:sz w:val="44"/>
          <w:szCs w:val="44"/>
          <w:u w:val="single"/>
        </w:rPr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-281940</wp:posOffset>
                </wp:positionV>
                <wp:extent cx="6400800" cy="6400800"/>
                <wp:effectExtent l="9525" t="13335" r="9525" b="571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6400800"/>
                          <a:chOff x="1080" y="996"/>
                          <a:chExt cx="10080" cy="10080"/>
                        </a:xfrm>
                      </wpg:grpSpPr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800" y="9636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4"/>
                        <wpg:cNvGrpSpPr>
                          <a:grpSpLocks/>
                        </wpg:cNvGrpSpPr>
                        <wpg:grpSpPr bwMode="auto">
                          <a:xfrm>
                            <a:off x="1080" y="996"/>
                            <a:ext cx="10080" cy="10080"/>
                            <a:chOff x="1080" y="720"/>
                            <a:chExt cx="10080" cy="10080"/>
                          </a:xfrm>
                        </wpg:grpSpPr>
                        <wpg:grpSp>
                          <wpg:cNvPr id="27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520" y="2160"/>
                              <a:ext cx="7200" cy="7200"/>
                              <a:chOff x="3456" y="4320"/>
                              <a:chExt cx="5760" cy="5760"/>
                            </a:xfrm>
                          </wpg:grpSpPr>
                          <wps:wsp>
                            <wps:cNvPr id="28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9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Rectangle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ind w:left="2160" w:hanging="216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Rectangl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Rectangl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Rectangl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5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7" name="Rectangle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" name="Rectangle 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" name="Rectangl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5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Default="006C23D8" w:rsidP="00A271EE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  <w:vertAlign w:val="superscript"/>
                                  </w:rPr>
                                  <w:t xml:space="preserve"> </w:t>
                                </w:r>
                              </w:p>
                              <w:p w:rsidR="006C23D8" w:rsidRDefault="006C23D8" w:rsidP="00A271E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Default="006C23D8" w:rsidP="00A271E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Default="006C23D8" w:rsidP="00A271E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8" style="position:absolute;left:0;text-align:left;margin-left:-36pt;margin-top:-22.2pt;width:7in;height:7in;z-index:251668480" coordorigin="1080,996" coordsize="10080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">
                <v:rect id="Rectangle 3" o:spid="_x0000_s1029" style="position:absolute;left:1800;top:963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  <v:group id="Group 4" o:spid="_x0000_s1030" style="position:absolute;left:1080;top:996;width:10080;height:10080" coordorigin="1080,720" coordsize="10080,10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Group 5" o:spid="_x0000_s1031" style="position:absolute;left:2520;top:2160;width:7200;height:7200" coordorigin="3456,4320" coordsize="57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rect id="Rectangle 6" o:spid="_x0000_s1032" style="position:absolute;left:7488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48</w:t>
                            </w:r>
                          </w:p>
                        </w:txbxContent>
                      </v:textbox>
                    </v:rect>
                    <v:rect id="Rectangle 7" o:spid="_x0000_s1033" style="position:absolute;left:8064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v:textbox>
                    </v:rect>
                    <v:rect id="Rectangle 8" o:spid="_x0000_s1034" style="position:absolute;left:3456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</w:txbxContent>
                      </v:textbox>
                    </v:rect>
                    <v:rect id="Rectangle 9" o:spid="_x0000_s1035" style="position:absolute;left:4032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</w:p>
                        </w:txbxContent>
                      </v:textbox>
                    </v:rect>
                    <v:rect id="Rectangle 10" o:spid="_x0000_s1036" style="position:absolute;left:4608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Rss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sDa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xGy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</w:p>
                        </w:txbxContent>
                      </v:textbox>
                    </v:rect>
                    <v:rect id="Rectangle 11" o:spid="_x0000_s1037" style="position:absolute;left:5184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0Kc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sU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7Qp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64</w:t>
                            </w:r>
                          </w:p>
                        </w:txbxContent>
                      </v:textbox>
                    </v:rect>
                    <v:rect id="Rectangle 12" o:spid="_x0000_s1038" style="position:absolute;left:5760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Lac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MwP5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i2nBAAAA3AAAAA8AAAAAAAAAAAAAAAAAmAIAAGRycy9kb3du&#10;cmV2LnhtbFBLBQYAAAAABAAEAPUAAACG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65</w:t>
                            </w:r>
                          </w:p>
                        </w:txbxContent>
                      </v:textbox>
                    </v:rect>
                    <v:rect id="Rectangle 13" o:spid="_x0000_s1039" style="position:absolute;left:6336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u8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J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7y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66</w:t>
                            </w:r>
                          </w:p>
                        </w:txbxContent>
                      </v:textbox>
                    </v:rect>
                    <v:rect id="Rectangle 14" o:spid="_x0000_s1040" style="position:absolute;left:6912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whcUA&#10;AADcAAAADwAAAGRycy9kb3ducmV2LnhtbESPT2vCQBTE70K/w/IKvenGFEoTXUVaLO0xxou3Z/aZ&#10;RLNvQ3bzp/303ULB4zAzv2HW28k0YqDO1ZYVLBcRCOLC6ppLBcd8P38F4TyyxsYyKfgmB9vNw2yN&#10;qbYjZzQcfCkChF2KCirv21RKV1Rk0C1sSxy8i+0M+iC7UuoOxwA3jYyj6EUarDksVNjSW0XF7dAb&#10;Bec6PuJPln9EJtk/+68pv/and6WeHqfdCoSnyd/D/+1PrSBO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rCF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v:textbox>
                    </v:rect>
                    <v:rect id="Rectangle 15" o:spid="_x0000_s1041" style="position:absolute;left:7488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VH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m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hUe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68</w:t>
                            </w:r>
                          </w:p>
                        </w:txbxContent>
                      </v:textbox>
                    </v:rect>
                    <v:rect id="Rectangle 16" o:spid="_x0000_s1042" style="position:absolute;left:8064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Nas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jW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69</w:t>
                            </w:r>
                          </w:p>
                        </w:txbxContent>
                      </v:textbox>
                    </v:rect>
                    <v:rect id="Rectangle 17" o:spid="_x0000_s1043" style="position:absolute;left:8640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o8c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KPH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70</w:t>
                            </w:r>
                          </w:p>
                        </w:txbxContent>
                      </v:textbox>
                    </v:rect>
                    <v:rect id="Rectangle 18" o:spid="_x0000_s1044" style="position:absolute;left:3456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51</w:t>
                            </w:r>
                          </w:p>
                        </w:txbxContent>
                      </v:textbox>
                    </v:rect>
                    <v:rect id="Rectangle 19" o:spid="_x0000_s1045" style="position:absolute;left:4032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H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egH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Ex3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52</w:t>
                            </w:r>
                          </w:p>
                        </w:txbxContent>
                      </v:textbox>
                    </v:rect>
                    <v:rect id="Rectangle 20" o:spid="_x0000_s1046" style="position:absolute;left:4608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Hb8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OwNp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2h2/BAAAA3AAAAA8AAAAAAAAAAAAAAAAAmAIAAGRycy9kb3du&#10;cmV2LnhtbFBLBQYAAAAABAAEAPUAAACG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53</w:t>
                            </w:r>
                          </w:p>
                        </w:txbxContent>
                      </v:textbox>
                    </v:rect>
                    <v:rect id="Rectangle 21" o:spid="_x0000_s1047" style="position:absolute;left:5184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i9MUA&#10;AADcAAAADwAAAGRycy9kb3ducmV2LnhtbESPT2vCQBTE70K/w/IKvemmEaSJrlJalHqM8dLba/aZ&#10;pM2+DdnNn/bTu0LB4zAzv2E2u8k0YqDO1ZYVPC8iEMSF1TWXCs75fv4CwnlkjY1lUvBLDnbbh9kG&#10;U21Hzmg4+VIECLsUFVTet6mUrqjIoFvYljh4F9sZ9EF2pdQdjgFuGhlH0UoarDksVNjSW0XFz6k3&#10;Cr7q+Ix/WX6ITLJf+uOUf/ef70o9PU6vaxCeJn8P/7c/tII4Se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iL0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54</w:t>
                            </w:r>
                          </w:p>
                        </w:txbxContent>
                      </v:textbox>
                    </v:rect>
                    <v:rect id="Rectangle 22" o:spid="_x0000_s1048" style="position:absolute;left:5760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Rc8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nx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sRc8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55</w:t>
                            </w:r>
                          </w:p>
                        </w:txbxContent>
                      </v:textbox>
                    </v:rect>
                    <v:rect id="Rectangle 23" o:spid="_x0000_s1049" style="position:absolute;left:6336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06MUA&#10;AADcAAAADwAAAGRycy9kb3ducmV2LnhtbESPT2vCQBTE70K/w/IK3nRXA9JGVykVRY8aL729Zp9J&#10;2uzbkN38aT99t1DocZiZ3zCb3Whr0VPrK8caFnMFgjh3puJCwy07zJ5A+IBssHZMGr7Iw277MNlg&#10;atzAF+qvoRARwj5FDWUITSqlz0uy6OeuIY7e3bUWQ5RtIU2LQ4TbWi6VWkmLFceFEht6LSn/vHZW&#10;w3u1vOH3JTsq+3xIwnnMPrq3vdbTx/FlDSLQGP7Df+2T0ZCo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7To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56</w:t>
                            </w:r>
                          </w:p>
                        </w:txbxContent>
                      </v:textbox>
                    </v:rect>
                    <v:rect id="Rectangle 24" o:spid="_x0000_s1050" style="position:absolute;left:6912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qn8QA&#10;AADcAAAADwAAAGRycy9kb3ducmV2LnhtbESPQWvCQBSE7wX/w/IEb3XXCNJGN6FYLHrUeOntmX0m&#10;sdm3Ibtq2l/fLRQ8DjPzDbPKB9uKG/W+caxhNlUgiEtnGq40HIvN8wsIH5ANto5Jwzd5yLPR0wpT&#10;4+68p9shVCJC2KeooQ6hS6X0ZU0W/dR1xNE7u95iiLKvpOnxHuG2lYlSC2mx4bhQY0frmsqvw9Vq&#10;ODXJEX/2xYeyr5t52A3F5fr5rvVkPLwtQQQawiP8394aDXOV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1Kp/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57</w:t>
                            </w:r>
                          </w:p>
                        </w:txbxContent>
                      </v:textbox>
                    </v:rect>
                    <v:rect id="Rectangle 25" o:spid="_x0000_s1051" style="position:absolute;left:7488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PBMUA&#10;AADcAAAADwAAAGRycy9kb3ducmV2LnhtbESPQWvCQBSE7wX/w/KE3uquBkpN3QRRlPaoycXba/Y1&#10;Sc2+DdlV0/76bqHgcZiZb5hVPtpOXGnwrWMN85kCQVw503KtoSx2Ty8gfEA22DkmDd/kIc8mDytM&#10;jbvxga7HUIsIYZ+ihiaEPpXSVw1Z9DPXE0fv0w0WQ5RDLc2Atwi3nVwo9SwtthwXGuxp01B1Pl6s&#10;ho92UeLPodgru9wl4X0svi6nrdaP03H9CiLQGO7h//ab0ZCoBP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8E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58</w:t>
                            </w:r>
                          </w:p>
                        </w:txbxContent>
                      </v:textbox>
                    </v:rect>
                    <v:rect id="Rectangle 26" o:spid="_x0000_s1052" style="position:absolute;left:8064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XcM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F3D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59</w:t>
                            </w:r>
                          </w:p>
                        </w:txbxContent>
                      </v:textbox>
                    </v:rect>
                    <v:rect id="Rectangle 27" o:spid="_x0000_s1053" style="position:absolute;left:8640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y68QA&#10;AADcAAAADwAAAGRycy9kb3ducmV2LnhtbESPQWsCMRSE7wX/Q3iCt5pUad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suv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</w:p>
                        </w:txbxContent>
                      </v:textbox>
                    </v:rect>
                    <v:rect id="Rectangle 28" o:spid="_x0000_s1054" style="position:absolute;left:3456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sn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pO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yc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v:textbox>
                    </v:rect>
                    <v:rect id="Rectangle 29" o:spid="_x0000_s1055" style="position:absolute;left:4032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ddc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Xxj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0ddc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v:textbox>
                    </v:rect>
                    <v:rect id="Rectangle 30" o:spid="_x0000_s1056" style="position:absolute;left:4608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47sUA&#10;AADcAAAADwAAAGRycy9kb3ducmV2LnhtbESPQWvCQBSE7wX/w/KE3uquEYqmriKWlPao8dLba/aZ&#10;RLNvQ3YT0/76bkHocZiZb5j1drSNGKjztWMN85kCQVw4U3Op4ZRnT0sQPiAbbByThm/ysN1MHtaY&#10;GnfjAw3HUIoIYZ+ihiqENpXSFxVZ9DPXEkfv7DqLIcqulKbDW4TbRiZKPUuLNceFClvaV1Rcj73V&#10;8FUnJ/w55G/KrrJF+BjzS//5qvXjdNy9gAg0hv/wvf1uNCzUC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bju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v:textbox>
                    </v:rect>
                    <v:rect id="Rectangle 31" o:spid="_x0000_s1057" style="position:absolute;left:5184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v:textbox>
                    </v:rect>
                    <v:rect id="Rectangle 32" o:spid="_x0000_s1058" style="position:absolute;left:5760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iNcUA&#10;AADcAAAADwAAAGRycy9kb3ducmV2LnhtbESPT2vCQBTE70K/w/KE3nQTA6WmriIVpT1qcvH2zL4m&#10;abNvQ3bzp/303ULB4zAzv2E2u8k0YqDO1ZYVxMsIBHFhdc2lgjw7Lp5BOI+ssbFMCr7JwW77MNtg&#10;qu3IZxouvhQBwi5FBZX3bSqlKyoy6Ja2JQ7eh+0M+iC7UuoOxwA3jVxF0ZM0WHNYqLCl14qKr0tv&#10;FNzqVY4/5+wUmfUx8e9T9tlfD0o9zqf9CwhPk7+H/9tvWkESx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iI1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v:textbox>
                    </v:rect>
                    <v:rect id="Rectangle 33" o:spid="_x0000_s1059" style="position:absolute;left:6336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8Qs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CKE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LxC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v:textbox>
                    </v:rect>
                    <v:rect id="Rectangle 34" o:spid="_x0000_s1060" style="position:absolute;left:6912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Z2cMA&#10;AADc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mEM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AZ2c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rect>
                    <v:rect id="Rectangle 35" o:spid="_x0000_s1061" style="position:absolute;left:7488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Brc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+Qr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BrcYAAADcAAAADwAAAAAAAAAAAAAAAACYAgAAZHJz&#10;L2Rvd25yZXYueG1sUEsFBgAAAAAEAAQA9QAAAIs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28</w:t>
                            </w:r>
                          </w:p>
                        </w:txbxContent>
                      </v:textbox>
                    </v:rect>
                    <v:rect id="Rectangle 36" o:spid="_x0000_s1062" style="position:absolute;left:8064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kNs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Ccr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SQ2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v:textbox>
                    </v:rect>
                    <v:rect id="Rectangle 37" o:spid="_x0000_s1063" style="position:absolute;left:8640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Q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7pB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v:textbox>
                    </v:rect>
                    <v:rect id="Rectangle 38" o:spid="_x0000_s1064" style="position:absolute;left:3456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f2s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jOn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x/a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</w:p>
                        </w:txbxContent>
                      </v:textbox>
                    </v:rect>
                    <v:rect id="Rectangle 39" o:spid="_x0000_s1065" style="position:absolute;left:4032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v:textbox>
                    </v:rect>
                    <v:rect id="Rectangle 40" o:spid="_x0000_s1066" style="position:absolute;left:4608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uM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4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LjP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v:textbox>
                    </v:rect>
                    <v:rect id="Rectangle 41" o:spid="_x0000_s1067" style="position:absolute;left:5184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NE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k0T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</w:txbxContent>
                      </v:textbox>
                    </v:rect>
                    <v:rect id="Rectangle 42" o:spid="_x0000_s1068" style="position:absolute;left:5760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oi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BK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ui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v:textbox>
                    </v:rect>
                    <v:rect id="Rectangle 43" o:spid="_x0000_s1069" style="position:absolute;left:6336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2/8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czS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Hb/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v:textbox>
                    </v:rect>
                    <v:rect id="Rectangle 44" o:spid="_x0000_s1070" style="position:absolute;left:6912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TZM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Am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NNk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37</w:t>
                            </w:r>
                          </w:p>
                        </w:txbxContent>
                      </v:textbox>
                    </v:rect>
                    <v:rect id="Rectangle 45" o:spid="_x0000_s1071" style="position:absolute;left:7488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LEM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UsQ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38</w:t>
                            </w:r>
                          </w:p>
                        </w:txbxContent>
                      </v:textbox>
                    </v:rect>
                    <v:rect id="Rectangle 46" o:spid="_x0000_s1072" style="position:absolute;left:8064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ui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e6L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39</w:t>
                            </w:r>
                          </w:p>
                        </w:txbxContent>
                      </v:textbox>
                    </v:rect>
                    <v:rect id="Rectangle 47" o:spid="_x0000_s1073" style="position:absolute;left:8640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w/M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3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w/M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v:textbox>
                    </v:rect>
                    <v:rect id="Rectangle 48" o:spid="_x0000_s1074" style="position:absolute;left:3456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VZ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EiXs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9Vn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49" o:spid="_x0000_s1075" style="position:absolute;left:4032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BF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EEV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50" o:spid="_x0000_s1076" style="position:absolute;left:4608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kj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iT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OSO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51" o:spid="_x0000_s1077" style="position:absolute;left:5184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bzs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Pn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9vO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rect>
                    <v:rect id="Rectangle 52" o:spid="_x0000_s1078" style="position:absolute;left:5760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+VcMA&#10;AADc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ngI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t+Vc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rect>
                    <v:rect id="Rectangle 53" o:spid="_x0000_s1079" style="position:absolute;left:6336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gIs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m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eA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rect>
                    <v:rect id="Rectangle 54" o:spid="_x0000_s1080" style="position:absolute;left:6912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FucUA&#10;AADcAAAADwAAAGRycy9kb3ducmV2LnhtbESPT2vCQBTE74LfYXmF3nRTA6VGVykWS3uM8eLtmX0m&#10;sdm3Ibv50356Vyh4HGbmN8x6O5pa9NS6yrKCl3kEgji3uuJCwTHbz95AOI+ssbZMCn7JwXYznawx&#10;0XbglPqDL0SAsEtQQel9k0jp8pIMurltiIN3sa1BH2RbSN3iEOCmlosoepUGKw4LJTa0Kyn/OXRG&#10;wblaHPEvzT4js9zH/nvMrt3pQ6nnp/F9BcLT6B/h//aXVhDHM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UW5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v:textbox>
                    </v:rect>
                    <v:rect id="Rectangle 55" o:spid="_x0000_s1081" style="position:absolute;left:7488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dzc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N3N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v:textbox>
                    </v:rect>
                    <v:rect id="Rectangle 56" o:spid="_x0000_s1082" style="position:absolute;left:8064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4Vs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HhW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v:textbox>
                    </v:rect>
                    <v:rect id="Rectangle 57" o:spid="_x0000_s1083" style="position:absolute;left:8640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mIc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EcJ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uYh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rect id="Rectangle 58" o:spid="_x0000_s1084" style="position:absolute;left:3456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Dus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VJMoP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kO6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41</w:t>
                            </w:r>
                          </w:p>
                        </w:txbxContent>
                      </v:textbox>
                    </v:rect>
                    <v:rect id="Rectangle 59" o:spid="_x0000_s1085" style="position:absolute;left:4032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XyM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LX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dfI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v:textbox>
                    </v:rect>
                    <v:rect id="Rectangle 60" o:spid="_x0000_s1086" style="position:absolute;left:4608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yU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xz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1yU8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43</w:t>
                            </w:r>
                          </w:p>
                        </w:txbxContent>
                      </v:textbox>
                    </v:rect>
                    <v:rect id="Rectangle 61" o:spid="_x0000_s1087" style="position:absolute;left:5184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os8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Gos8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44</w:t>
                            </w:r>
                          </w:p>
                        </w:txbxContent>
                      </v:textbox>
                    </v:rect>
                    <v:rect id="Rectangle 62" o:spid="_x0000_s1088" style="position:absolute;left:5760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NK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1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0NKMYAAADcAAAADwAAAAAAAAAAAAAAAACYAgAAZHJz&#10;L2Rvd25yZXYueG1sUEsFBgAAAAAEAAQA9QAAAIs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45</w:t>
                            </w:r>
                          </w:p>
                        </w:txbxContent>
                      </v:textbox>
                    </v:rect>
                    <v:rect id="Rectangle 63" o:spid="_x0000_s1089" style="position:absolute;left:6336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TX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5Nf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ind w:left="2160" w:hanging="216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46</w:t>
                            </w:r>
                          </w:p>
                        </w:txbxContent>
                      </v:textbox>
                    </v:rect>
                    <v:rect id="Rectangle 64" o:spid="_x0000_s1090" style="position:absolute;left:6912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2x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zbE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47</w:t>
                            </w:r>
                          </w:p>
                        </w:txbxContent>
                      </v:textbox>
                    </v:rect>
                    <v:rect id="Rectangle 65" o:spid="_x0000_s1091" style="position:absolute;left:8064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usM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xXM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q6w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49</w:t>
                            </w:r>
                          </w:p>
                        </w:txbxContent>
                      </v:textbox>
                    </v:rect>
                    <v:rect id="Rectangle 66" o:spid="_x0000_s1092" style="position:absolute;left:8640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K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/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Cyv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</w:p>
                        </w:txbxContent>
                      </v:textbox>
                    </v:rect>
                    <v:rect id="Rectangle 67" o:spid="_x0000_s1093" style="position:absolute;left:3456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VX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x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lVz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v:textbox>
                    </v:rect>
                    <v:rect id="Rectangle 68" o:spid="_x0000_s1094" style="position:absolute;left:4032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wx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pP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MMf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v:textbox>
                    </v:rect>
                    <v:rect id="Rectangle 69" o:spid="_x0000_s1095" style="position:absolute;left:4608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ktc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ektc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v:textbox>
                    </v:rect>
                    <v:rect id="Rectangle 70" o:spid="_x0000_s1096" style="position:absolute;left:5184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BL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wEu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v:textbox>
                    </v:rect>
                    <v:rect id="Rectangle 71" o:spid="_x0000_s1097" style="position:absolute;left:5760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+b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2D5u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v:textbox>
                    </v:rect>
                    <v:rect id="Rectangle 72" o:spid="_x0000_s1098" style="position:absolute;left:6336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b9c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Bcze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Jv1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v:textbox>
                    </v:rect>
                    <v:rect id="Rectangle 73" o:spid="_x0000_s1099" style="position:absolute;left:6912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Fgs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gWC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v:textbox>
                    </v:rect>
                    <v:rect id="Rectangle 74" o:spid="_x0000_s1100" style="position:absolute;left:7488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Gc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qAZ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v:textbox>
                    </v:rect>
                    <v:rect id="Rectangle 75" o:spid="_x0000_s1101" style="position:absolute;left:8640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4bc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8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OG3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rect>
                    <v:rect id="Rectangle 76" o:spid="_x0000_s1102" style="position:absolute;left:3456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d9sUA&#10;AADcAAAADwAAAGRycy9kb3ducmV2LnhtbESPQWvCQBSE74L/YXlCb2ajYrFpVpGWFHvUePH2mn1N&#10;otm3Ibua2F/fLRQ8DjPzDZNuBtOIG3WutqxgFsUgiAuray4VHPNsugLhPLLGxjIpuJODzXo8SjHR&#10;tuc93Q6+FAHCLkEFlfdtIqUrKjLoItsSB+/bdgZ9kF0pdYd9gJtGzuP4WRqsOSxU2NJbRcXlcDUK&#10;vur5EX/2+UdsXrKF/xzy8/X0rtTTZNi+gvA0+Ef4v73TChb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532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91</w:t>
                            </w:r>
                          </w:p>
                        </w:txbxContent>
                      </v:textbox>
                    </v:rect>
                    <v:rect id="Rectangle 77" o:spid="_x0000_s1103" style="position:absolute;left:4032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Dgc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XQ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9A4H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92</w:t>
                            </w:r>
                          </w:p>
                        </w:txbxContent>
                      </v:textbox>
                    </v:rect>
                    <v:rect id="Rectangle 78" o:spid="_x0000_s1104" style="position:absolute;left:4608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G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/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ph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93</w:t>
                            </w:r>
                          </w:p>
                        </w:txbxContent>
                      </v:textbox>
                    </v:rect>
                    <v:rect id="Rectangle 79" o:spid="_x0000_s1105" style="position:absolute;left:5184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yaL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m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rjJo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94</w:t>
                            </w:r>
                          </w:p>
                        </w:txbxContent>
                      </v:textbox>
                    </v:rect>
                    <v:rect id="Rectangle 80" o:spid="_x0000_s1106" style="position:absolute;left:5760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X88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fz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95</w:t>
                            </w:r>
                          </w:p>
                        </w:txbxContent>
                      </v:textbox>
                    </v:rect>
                    <v:rect id="Rectangle 81" o:spid="_x0000_s1107" style="position:absolute;left:6336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008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MwP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T008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96</w:t>
                            </w:r>
                          </w:p>
                        </w:txbxContent>
                      </v:textbox>
                    </v:rect>
                    <v:rect id="Rectangle 82" o:spid="_x0000_s1108" style="position:absolute;left:6912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RSM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EsP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FF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97</w:t>
                            </w:r>
                          </w:p>
                        </w:txbxContent>
                      </v:textbox>
                    </v:rect>
                    <v:rect id="Rectangle 83" o:spid="_x0000_s1109" style="position:absolute;left:7488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PP8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0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rPP8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98</w:t>
                            </w:r>
                          </w:p>
                        </w:txbxContent>
                      </v:textbox>
                    </v:rect>
                    <v:rect id="Rectangle 84" o:spid="_x0000_s1110" style="position:absolute;left:8064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qpM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GcxP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mqk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99</w:t>
                            </w:r>
                          </w:p>
                        </w:txbxContent>
                      </v:textbox>
                    </v:rect>
                    <v:rect id="Rectangle 85" o:spid="_x0000_s1111" style="position:absolute;left:8640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y0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My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8tD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</w:rPr>
                              <w:t>100</w:t>
                            </w:r>
                          </w:p>
                        </w:txbxContent>
                      </v:textbox>
                    </v:rect>
                    <v:rect id="Rectangle 86" o:spid="_x0000_s1112" style="position:absolute;left:3456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XS8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WwK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V0v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81</w:t>
                            </w:r>
                          </w:p>
                        </w:txbxContent>
                      </v:textbox>
                    </v:rect>
                    <v:rect id="Rectangle 87" o:spid="_x0000_s1113" style="position:absolute;left:4032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JPM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GcJP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ck8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82</w:t>
                            </w:r>
                          </w:p>
                        </w:txbxContent>
                      </v:textbox>
                    </v:rect>
                    <v:rect id="Rectangle 88" o:spid="_x0000_s1114" style="position:absolute;left:4608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sp8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lM/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Wyn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83</w:t>
                            </w:r>
                          </w:p>
                        </w:txbxContent>
                      </v:textbox>
                    </v:rect>
                    <v:rect id="Rectangle 89" o:spid="_x0000_s1115" style="position:absolute;left:5184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41c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KwN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L41c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84</w:t>
                            </w:r>
                          </w:p>
                        </w:txbxContent>
                      </v:textbox>
                    </v:rect>
                    <v:rect id="Rectangle 90" o:spid="_x0000_s1116" style="position:absolute;left:5760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dTs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FvIL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1O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85</w:t>
                            </w:r>
                          </w:p>
                        </w:txbxContent>
                      </v:textbox>
                    </v:rect>
                    <v:rect id="Rectangle 91" o:spid="_x0000_s1117" style="position:absolute;left:6336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1iDr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jD6Cf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bWIO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86</w:t>
                            </w:r>
                          </w:p>
                        </w:txbxContent>
                      </v:textbox>
                    </v:rect>
                    <v:rect id="Rectangle 92" o:spid="_x0000_s1118" style="position:absolute;left:6912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Hlc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g+z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ceV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87</w:t>
                            </w:r>
                          </w:p>
                        </w:txbxContent>
                      </v:textbox>
                    </v:rect>
                    <v:rect id="Rectangle 93" o:spid="_x0000_s1119" style="position:absolute;left:7488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Z4s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FiG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1n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88</w:t>
                            </w:r>
                          </w:p>
                        </w:txbxContent>
                      </v:textbox>
                    </v:rect>
                    <v:rect id="Rectangle 94" o:spid="_x0000_s1120" style="position:absolute;left:8064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8ec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XJL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/x5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89</w:t>
                            </w:r>
                          </w:p>
                        </w:txbxContent>
                      </v:textbox>
                    </v:rect>
                    <v:rect id="Rectangle 95" o:spid="_x0000_s1121" style="position:absolute;left:8640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kDc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qO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ZA3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90</w:t>
                            </w:r>
                          </w:p>
                        </w:txbxContent>
                      </v:textbox>
                    </v:rect>
                    <v:rect id="Rectangle 96" o:spid="_x0000_s1122" style="position:absolute;left:3456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Bl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+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wZb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71</w:t>
                            </w:r>
                          </w:p>
                        </w:txbxContent>
                      </v:textbox>
                    </v:rect>
                    <v:rect id="Rectangle 97" o:spid="_x0000_s1123" style="position:absolute;left:4032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f4c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n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F/h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72</w:t>
                            </w:r>
                          </w:p>
                        </w:txbxContent>
                      </v:textbox>
                    </v:rect>
                    <v:rect id="Rectangle 98" o:spid="_x0000_s1124" style="position:absolute;left:4608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6esQA&#10;AADcAAAADwAAAGRycy9kb3ducmV2LnhtbESPQYvCMBSE74L/ITzBm6YqqNs1iiiKe9T24u1t87at&#10;Ni+liVr99ZuFBY/DzHzDLFatqcSdGldaVjAaRiCIM6tLzhWkyW4wB+E8ssbKMil4koPVsttZYKzt&#10;g490P/lcBAi7GBUU3texlC4ryKAb2po4eD+2MeiDbHKpG3wEuKnkOIqm0mDJYaHAmjYFZdfTzSj4&#10;Lscpvo7JPjIfu4n/apPL7bxVqt9r158gPLX+Hf5vH7SCyWw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+n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73</w:t>
                            </w:r>
                          </w:p>
                        </w:txbxContent>
                      </v:textbox>
                    </v:rect>
                    <v:rect id="Rectangle 99" o:spid="_x0000_s1125" style="position:absolute;left:5184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uCL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jD6CW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G24I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v:textbox>
                    </v:rect>
                    <v:rect id="Rectangle 100" o:spid="_x0000_s1126" style="position:absolute;left:5760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Lk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WD2l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8uT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75</w:t>
                            </w:r>
                          </w:p>
                        </w:txbxContent>
                      </v:textbox>
                    </v:rect>
                    <v:rect id="Rectangle 101" o:spid="_x0000_s1127" style="position:absolute;left:6336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SKcIA&#10;AADcAAAADwAAAGRycy9kb3ducmV2LnhtbERPPW+DMBDdK+U/WBepW2NKpIqQOFHViqoZCSzZLvgC&#10;tPiMsCE0v74eKnV8et+7w2w6MdHgWssKnlcRCOLK6pZrBWWRPSUgnEfW2FkmBT/k4LBfPOww1fbG&#10;OU0nX4sQwi5FBY33fSqlqxoy6Fa2Jw7c1Q4GfYBDLfWAtxBuOhlH0Ys02HJoaLCnt4aq79NoFFza&#10;uMR7XnxEZpOt/XEuvsbzu1KPy/l1C8LT7P/Ff+5PrWCdhPn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BIp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76</w:t>
                            </w:r>
                          </w:p>
                        </w:txbxContent>
                      </v:textbox>
                    </v:rect>
                    <v:rect id="Rectangle 102" o:spid="_x0000_s1128" style="position:absolute;left:6912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3ssUA&#10;AADcAAAADwAAAGRycy9kb3ducmV2LnhtbESPQWvCQBSE7wX/w/IEb3WjQknTbERalPYY46W31+wz&#10;iWbfhuwmpv313ULB4zAz3zDpdjKtGKl3jWUFq2UEgri0uuFKwanYP8YgnEfW2FomBd/kYJvNHlJM&#10;tL1xTuPRVyJA2CWooPa+S6R0ZU0G3dJ2xME7296gD7KvpO7xFuCmlesoepIGGw4LNXb0WlN5PQ5G&#10;wVezPuFPXhwi87zf+I+puAyfb0ot5tPuBYSnyd/D/+13rWATr+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Ley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77</w:t>
                            </w:r>
                          </w:p>
                        </w:txbxContent>
                      </v:textbox>
                    </v:rect>
                    <v:rect id="Rectangle 103" o:spid="_x0000_s1129" style="position:absolute;left:7488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pxc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Zx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inF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78</w:t>
                            </w:r>
                          </w:p>
                        </w:txbxContent>
                      </v:textbox>
                    </v:rect>
                    <v:rect id="Rectangle 104" o:spid="_x0000_s1130" style="position:absolute;left:8064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MXsMA&#10;AADcAAAADwAAAGRycy9kb3ducmV2LnhtbESPQYvCMBSE74L/ITzBm6ZaEO0aRRTFPWp78fZs3rbd&#10;bV5KE7XurzcLCx6HmfmGWa47U4s7ta6yrGAyjkAQ51ZXXCjI0v1oDsJ5ZI21ZVLwJAfrVb+3xETb&#10;B5/ofvaFCBB2CSoovW8SKV1ekkE3tg1x8L5sa9AH2RZSt/gIcFPLaRTNpMGKw0KJDW1Lyn/ON6Pg&#10;Wk0z/D2lh8gs9rH/7NLv22Wn1HDQbT5AeOr8O/zfPmoF8Ty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MXs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79</w:t>
                            </w:r>
                          </w:p>
                        </w:txbxContent>
                      </v:textbox>
                    </v:rect>
                    <v:rect id="Rectangle 105" o:spid="_x0000_s1131" style="position:absolute;left:8640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UKsQA&#10;AADcAAAADwAAAGRycy9kb3ducmV2LnhtbESPQYvCMBSE7wv+h/AWvK3pqoh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FC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80</w:t>
                            </w:r>
                          </w:p>
                        </w:txbxContent>
                      </v:textbox>
                    </v:rect>
                  </v:group>
                  <v:rect id="Rectangle 106" o:spid="_x0000_s1132" style="position:absolute;left:900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xscQA&#10;AADcAAAADwAAAGRycy9kb3ducmV2LnhtbESPQYvCMBSE7wv+h/AWvK3pKop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sbHEAAAA3AAAAA8AAAAAAAAAAAAAAAAAmAIAAGRycy9k&#10;b3ducmV2LnhtbFBLBQYAAAAABAAEAPUAAACJAwAAAAA=&#10;"/>
                  <v:rect id="Rectangle 107" o:spid="_x0000_s1133" style="position:absolute;left:828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vxsUA&#10;AADcAAAADwAAAGRycy9kb3ducmV2LnhtbESPQWvCQBSE74X+h+UVvNVNExCbZhOkxWKPGi+9vWaf&#10;STT7NmTXmPbXdwXB4zAz3zBZMZlOjDS41rKCl3kEgriyuuVawb5cPy9BOI+ssbNMCn7JQZE/PmSY&#10;anvhLY07X4sAYZeigsb7PpXSVQ0ZdHPbEwfvYAeDPsihlnrAS4CbTsZRtJAGWw4LDfb03lB12p2N&#10;gp823uPftvyMzOs68V9TeTx/fyg1e5pWbyA8Tf4evrU3WkGyXMD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S/GxQAAANwAAAAPAAAAAAAAAAAAAAAAAJgCAABkcnMv&#10;ZG93bnJldi54bWxQSwUGAAAAAAQABAD1AAAAigMAAAAA&#10;"/>
                  <v:rect id="Rectangle 108" o:spid="_x0000_s1134" style="position:absolute;left:756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KXcQA&#10;AADcAAAADwAAAGRycy9kb3ducmV2LnhtbESPT4vCMBTE7wt+h/AWvK3pKvinGkUURY/aXvb2bJ5t&#10;d5uX0kStfnojCHscZuY3zGzRmkpcqXGlZQXfvQgEcWZ1ybmCNNl8jUE4j6yxskwK7uRgMe98zDDW&#10;9sYHuh59LgKEXYwKCu/rWEqXFWTQ9WxNHLyzbQz6IJtc6gZvAW4q2Y+ioTRYclgosKZVQdnf8WIU&#10;nMp+io9Dso3MZDPw+zb5vfyslep+tsspCE+t/w+/2zutYDAe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il3EAAAA3AAAAA8AAAAAAAAAAAAAAAAAmAIAAGRycy9k&#10;b3ducmV2LnhtbFBLBQYAAAAABAAEAPUAAACJAwAAAAA=&#10;"/>
                  <v:rect id="Rectangle 109" o:spid="_x0000_s1135" style="position:absolute;left:684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eL8IA&#10;AADcAAAADwAAAGRycy9kb3ducmV2LnhtbERPPW+DMBDdK+U/WBepW2NKpIqQOFHViqoZCSzZLvgC&#10;tPiMsCE0v74eKnV8et+7w2w6MdHgWssKnlcRCOLK6pZrBWWRPSUgnEfW2FkmBT/k4LBfPOww1fbG&#10;OU0nX4sQwi5FBY33fSqlqxoy6Fa2Jw7c1Q4GfYBDLfWAtxBuOhlH0Ys02HJoaLCnt4aq79NoFFza&#10;uMR7XnxEZpOt/XEuvsbzu1KPy/l1C8LT7P/Ff+5PrWCdhLX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h4vwgAAANwAAAAPAAAAAAAAAAAAAAAAAJgCAABkcnMvZG93&#10;bnJldi54bWxQSwUGAAAAAAQABAD1AAAAhwMAAAAA&#10;"/>
                  <v:rect id="Rectangle 110" o:spid="_x0000_s1136" style="position:absolute;left:612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7tMUA&#10;AADcAAAADwAAAGRycy9kb3ducmV2LnhtbESPQWvCQBSE7wX/w/IEb3VTAyVGN6G0KO0xxou3Z/aZ&#10;pM2+DdnVpP313ULB4zAz3zDbfDKduNHgWssKnpYRCOLK6pZrBcdy95iAcB5ZY2eZFHyTgzybPWwx&#10;1Xbkgm4HX4sAYZeigsb7PpXSVQ0ZdEvbEwfvYgeDPsihlnrAMcBNJ1dR9CwNthwWGuzptaHq63A1&#10;Cs7t6og/RbmPzHoX+4+p/Lye3pRazKeXDQhPk7+H/9vvWkGcrO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ru0xQAAANwAAAAPAAAAAAAAAAAAAAAAAJgCAABkcnMv&#10;ZG93bnJldi54bWxQSwUGAAAAAAQABAD1AAAAigMAAAAA&#10;"/>
                  <v:rect id="Rectangle 111" o:spid="_x0000_s1137" style="position:absolute;left:540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E9M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/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YT0wgAAANwAAAAPAAAAAAAAAAAAAAAAAJgCAABkcnMvZG93&#10;bnJldi54bWxQSwUGAAAAAAQABAD1AAAAhwMAAAAA&#10;"/>
                  <v:rect id="Rectangle 112" o:spid="_x0000_s1138" style="position:absolute;left:468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hb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5DI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IW/EAAAA3AAAAA8AAAAAAAAAAAAAAAAAmAIAAGRycy9k&#10;b3ducmV2LnhtbFBLBQYAAAAABAAEAPUAAACJAwAAAAA=&#10;"/>
                  <v:rect id="Rectangle 113" o:spid="_x0000_s1139" style="position:absolute;left:396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/GM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nC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78YxQAAANwAAAAPAAAAAAAAAAAAAAAAAJgCAABkcnMv&#10;ZG93bnJldi54bWxQSwUGAAAAAAQABAD1AAAAigMAAAAA&#10;"/>
                  <v:rect id="Rectangle 114" o:spid="_x0000_s1140" style="position:absolute;left:324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ag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z2J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Mag8MAAADcAAAADwAAAAAAAAAAAAAAAACYAgAAZHJzL2Rv&#10;d25yZXYueG1sUEsFBgAAAAAEAAQA9QAAAIgDAAAAAA==&#10;"/>
                  <v:rect id="Rectangle 115" o:spid="_x0000_s1141" style="position:absolute;left:252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C98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CW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oL3xQAAANwAAAAPAAAAAAAAAAAAAAAAAJgCAABkcnMv&#10;ZG93bnJldi54bWxQSwUGAAAAAAQABAD1AAAAigMAAAAA&#10;"/>
                  <v:rect id="Rectangle 116" o:spid="_x0000_s1142" style="position:absolute;left:180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nbM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WCW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idsxQAAANwAAAAPAAAAAAAAAAAAAAAAAJgCAABkcnMv&#10;ZG93bnJldi54bWxQSwUGAAAAAAQABAD1AAAAigMAAAAA&#10;"/>
                  <v:rect id="Rectangle 117" o:spid="_x0000_s1143" style="position:absolute;left:108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S5G8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LFKob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LkbxQAAANwAAAAPAAAAAAAAAAAAAAAAAJgCAABkcnMv&#10;ZG93bnJldi54bWxQSwUGAAAAAAQABAD1AAAAigMAAAAA&#10;"/>
                  <v:rect id="Rectangle 118" o:spid="_x0000_s1144" style="position:absolute;left:1044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cgM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WCWvM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ByAxQAAANwAAAAPAAAAAAAAAAAAAAAAAJgCAABkcnMv&#10;ZG93bnJldi54bWxQSwUGAAAAAAQABAD1AAAAigMAAAAA&#10;"/>
                  <v:rect id="Rectangle 119" o:spid="_x0000_s1145" style="position:absolute;left:972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I8s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7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4jywgAAANwAAAAPAAAAAAAAAAAAAAAAAJgCAABkcnMvZG93&#10;bnJldi54bWxQSwUGAAAAAAQABAD1AAAAhwMAAAAA&#10;"/>
                  <v:rect id="Rectangle 120" o:spid="_x0000_s1146" style="position:absolute;left:900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tacMA&#10;AADcAAAADwAAAGRycy9kb3ducmV2LnhtbESPQYvCMBSE7wv+h/AEb2uqgthqFHFx0aPWy96ezbOt&#10;Ni+liVr99UYQ9jjMzDfMbNGaStyocaVlBYN+BII4s7rkXMEhXX9PQDiPrLGyTAoe5GAx73zNMNH2&#10;zju67X0uAoRdggoK7+tESpcVZND1bU0cvJNtDPogm1zqBu8Bbio5jKKxNFhyWCiwplVB2WV/NQqO&#10;5fCAz136G5l4PfLbNj1f/36U6nXb5RSEp9b/hz/tjVYwim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stacMAAADcAAAADwAAAAAAAAAAAAAAAACYAgAAZHJzL2Rv&#10;d25yZXYueG1sUEsFBgAAAAAEAAQA9QAAAIgDAAAAAA==&#10;"/>
                  <v:rect id="Rectangle 121" o:spid="_x0000_s1147" style="position:absolute;left:828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cFsEA&#10;AADcAAAADwAAAGRycy9kb3ducmV2LnhtbERPu27CMBTdK/EP1kViKzYPVZBiEAKBYISwsN3Gt0lK&#10;fB3FBgJfj4dKjEfnPVu0thI3anzpWMOgr0AQZ86UnGs4pZvPCQgfkA1WjknDgzws5p2PGSbG3flA&#10;t2PIRQxhn6CGIoQ6kdJnBVn0fVcTR+7XNRZDhE0uTYP3GG4rOVTqS1osOTYUWNOqoOxyvFoNP+Xw&#10;hM9DulV2uhmFfZv+Xc9rrXvddvkNIlAb3uJ/985oGKs4P5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B3BbBAAAA3AAAAA8AAAAAAAAAAAAAAAAAmAIAAGRycy9kb3du&#10;cmV2LnhtbFBLBQYAAAAABAAEAPUAAACGAwAAAAA=&#10;"/>
                  <v:rect id="Rectangle 122" o:spid="_x0000_s1148" style="position:absolute;left:756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5jcUA&#10;AADcAAAADwAAAGRycy9kb3ducmV2LnhtbESPQWvCQBSE74L/YXmCN91VS2mjmyCKpT1qcuntmX1N&#10;UrNvQ3bVtL++Wyj0OMzMN8wmG2wrbtT7xrGGxVyBIC6dabjSUOSH2RMIH5ANto5Jwxd5yNLxaIOJ&#10;cXc+0u0UKhEh7BPUUIfQJVL6siaLfu464uh9uN5iiLKvpOnxHuG2lUulHqXFhuNCjR3taiovp6vV&#10;cG6WBX4f8xdlnw+r8Dbkn9f3vdbTybBdgwg0hP/wX/vVaHhQC/g9E4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XmNxQAAANwAAAAPAAAAAAAAAAAAAAAAAJgCAABkcnMv&#10;ZG93bnJldi54bWxQSwUGAAAAAAQABAD1AAAAigMAAAAA&#10;"/>
                  <v:rect id="Rectangle 123" o:spid="_x0000_s1149" style="position:absolute;left:684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n+sUA&#10;AADcAAAADwAAAGRycy9kb3ducmV2LnhtbESPQWvCQBSE7wX/w/KE3uquqZQ2zUZEsdijxktvr9nX&#10;JJp9G7Krpv56t1DwOMzMN0w2H2wrztT7xrGG6USBIC6dabjSsC/WT68gfEA22DomDb/kYZ6PHjJM&#10;jbvwls67UIkIYZ+ihjqELpXSlzVZ9BPXEUfvx/UWQ5R9JU2Plwi3rUyUepEWG44LNXa0rKk87k5W&#10;w3eT7PG6LT6UfVs/h8+hOJy+Vlo/jofFO4hAQ7iH/9sbo2GmEv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+f6xQAAANwAAAAPAAAAAAAAAAAAAAAAAJgCAABkcnMv&#10;ZG93bnJldi54bWxQSwUGAAAAAAQABAD1AAAAigMAAAAA&#10;"/>
                  <v:rect id="Rectangle 124" o:spid="_x0000_s1150" style="position:absolute;left:612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CYc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fKoh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QmHEAAAA3AAAAA8AAAAAAAAAAAAAAAAAmAIAAGRycy9k&#10;b3ducmV2LnhtbFBLBQYAAAAABAAEAPUAAACJAwAAAAA=&#10;"/>
                  <v:rect id="Rectangle 125" o:spid="_x0000_s1151" style="position:absolute;left:540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aFcQA&#10;AADcAAAADwAAAGRycy9kb3ducmV2LnhtbESPQWsCMRSE74X+h/AK3mpSlaKrUUpF0aOuF2/PzXN3&#10;7eZl2URd/fVGKHgcZuYbZjJrbSUu1PjSsYavrgJBnDlTcq5hly4+hyB8QDZYOSYNN/Iwm76/TTAx&#10;7sobumxDLiKEfYIaihDqREqfFWTRd11NHL2jayyGKJtcmgavEW4r2VPqW1osOS4UWNNvQdnf9mw1&#10;HMreDu+bdKnsaNEP6zY9nfdzrTsf7c8YRKA2vML/7ZXRMFAD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hXEAAAA3AAAAA8AAAAAAAAAAAAAAAAAmAIAAGRycy9k&#10;b3ducmV2LnhtbFBLBQYAAAAABAAEAPUAAACJAwAAAAA=&#10;"/>
                  <v:rect id="Rectangle 126" o:spid="_x0000_s1152" style="position:absolute;left:468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/jsUA&#10;AADcAAAADwAAAGRycy9kb3ducmV2LnhtbESPzW7CMBCE70i8g7VIvYEN/VEbYhCiomqPEC69LfGS&#10;BOJ1FJuQ9ukxUqUeRzPzjSZd9rYWHbW+cqxhOlEgiHNnKi407LPN+BWED8gGa8ek4Yc8LBfDQYqJ&#10;cVfeUrcLhYgQ9glqKENoEil9XpJFP3ENcfSOrrUYomwLaVq8Rrit5UypF2mx4rhQYkPrkvLz7mI1&#10;HKrZHn+32Yeyb5vH8NVnp8v3u9YPo341BxGoD//hv/an0fCknu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n+OxQAAANwAAAAPAAAAAAAAAAAAAAAAAJgCAABkcnMv&#10;ZG93bnJldi54bWxQSwUGAAAAAAQABAD1AAAAigMAAAAA&#10;"/>
                  <v:rect id="Rectangle 127" o:spid="_x0000_s1153" style="position:absolute;left:396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h+cUA&#10;AADcAAAADwAAAGRycy9kb3ducmV2LnhtbESPQWvCQBSE7wX/w/IEb3W3tkiNbkJpUexR48XbM/tM&#10;YrNvQ3bV2F/fFYQeh5n5hllkvW3EhTpfO9bwMlYgiAtnai417PLl8zsIH5ANNo5Jw408ZOngaYGJ&#10;cVfe0GUbShEh7BPUUIXQJlL6oiKLfuxa4ugdXWcxRNmV0nR4jXDbyIlSU2mx5rhQYUufFRU/27PV&#10;cKgnO/zd5CtlZ8vX8N3np/P+S+vRsP+YgwjUh//wo702Gt7UFO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OH5xQAAANwAAAAPAAAAAAAAAAAAAAAAAJgCAABkcnMv&#10;ZG93bnJldi54bWxQSwUGAAAAAAQABAD1AAAAigMAAAAA&#10;"/>
                  <v:rect id="Rectangle 128" o:spid="_x0000_s1154" style="position:absolute;left:324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EYsUA&#10;AADcAAAADwAAAGRycy9kb3ducmV2LnhtbESPzW7CMBCE70i8g7VIvYENrfoTYhCiomqPEC69LfGS&#10;BOJ1FJuQ9ukxUqUeRzPzjSZd9rYWHbW+cqxhOlEgiHNnKi407LPN+BWED8gGa8ek4Yc8LBfDQYqJ&#10;cVfeUrcLhYgQ9glqKENoEil9XpJFP3ENcfSOrrUYomwLaVq8Rrit5UypZ2mx4rhQYkPrkvLz7mI1&#10;HKrZHn+32Yeyb5vH8NVnp8v3u9YPo341BxGoD//hv/an0fCkX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ERixQAAANwAAAAPAAAAAAAAAAAAAAAAAJgCAABkcnMv&#10;ZG93bnJldi54bWxQSwUGAAAAAAQABAD1AAAAigMAAAAA&#10;"/>
                  <v:rect id="Rectangle 129" o:spid="_x0000_s1155" style="position:absolute;left:252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QEMEA&#10;AADcAAAADwAAAGRycy9kb3ducmV2LnhtbERPu27CMBTdK/EP1kViKzYPVZBiEAKBYISwsN3Gt0lK&#10;fB3FBgJfj4dKjEfnPVu0thI3anzpWMOgr0AQZ86UnGs4pZvPCQgfkA1WjknDgzws5p2PGSbG3flA&#10;t2PIRQxhn6CGIoQ6kdJnBVn0fVcTR+7XNRZDhE0uTYP3GG4rOVTqS1osOTYUWNOqoOxyvFoNP+Xw&#10;hM9DulV2uhmFfZv+Xc9rrXvddvkNIlAb3uJ/985oGKu4Np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30BDBAAAA3AAAAA8AAAAAAAAAAAAAAAAAmAIAAGRycy9kb3du&#10;cmV2LnhtbFBLBQYAAAAABAAEAPUAAACGAwAAAAA=&#10;"/>
                  <v:rect id="Rectangle 130" o:spid="_x0000_s1156" style="position:absolute;left:180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1i8QA&#10;AADcAAAADwAAAGRycy9kb3ducmV2LnhtbESPQWsCMRSE70L/Q3gFb5pURXQ1SmlR9KjrpbfXzXN3&#10;283Lsom6+uuNIHgcZuYbZr5sbSXO1PjSsYaPvgJBnDlTcq7hkK56ExA+IBusHJOGK3lYLt46c0yM&#10;u/COzvuQiwhhn6CGIoQ6kdJnBVn0fVcTR+/oGoshyiaXpsFLhNtKDpQaS4slx4UCa/oqKPvfn6yG&#10;33JwwNsuXSs7XQ3Dtk3/Tj/fWnff288ZiEBteIWf7Y3RMFJ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7dYvEAAAA3AAAAA8AAAAAAAAAAAAAAAAAmAIAAGRycy9k&#10;b3ducmV2LnhtbFBLBQYAAAAABAAEAPUAAACJAwAAAAA=&#10;"/>
                  <v:rect id="Rectangle 131" o:spid="_x0000_s1157" style="position:absolute;left:108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Ky8IA&#10;AADcAAAADwAAAGRycy9kb3ducmV2LnhtbERPTW+CQBC9m/gfNmPSmy7SxrTIYowNTXtUvPQ2ZUeg&#10;ZWcJuyDtr+8eTDy+vO90N5lWjNS7xrKC9SoCQVxa3XCl4Fzky2cQziNrbC2Tgl9ysMvmsxQTba98&#10;pPHkKxFC2CWooPa+S6R0ZU0G3cp2xIG72N6gD7CvpO7xGsJNK+Mo2kiDDYeGGjs61FT+nAaj4KuJ&#10;z/h3LN4i85I/+o+p+B4+X5V6WEz7LQhPk7+Lb+53reBpHeaH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ErLwgAAANwAAAAPAAAAAAAAAAAAAAAAAJgCAABkcnMvZG93&#10;bnJldi54bWxQSwUGAAAAAAQABAD1AAAAhwMAAAAA&#10;"/>
                  <v:rect id="Rectangle 132" o:spid="_x0000_s1158" style="position:absolute;left:1044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vUMUA&#10;AADcAAAADwAAAGRycy9kb3ducmV2LnhtbESPQWvCQBSE7wX/w/IEb80msUhNXYO0WNqjJhdvr9nX&#10;JDX7NmRXTf31bkHocZiZb5hVPppOnGlwrWUFSRSDIK6sbrlWUBbbx2cQziNr7CyTgl9ykK8nDyvM&#10;tL3wjs57X4sAYZehgsb7PpPSVQ0ZdJHtiYP3bQeDPsihlnrAS4CbTqZxvJAGWw4LDfb02lB13J+M&#10;gq82LfG6K95js9zO/edY/JwOb0rNpuPmBYSn0f+H7+0PreApSe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O9QxQAAANwAAAAPAAAAAAAAAAAAAAAAAJgCAABkcnMv&#10;ZG93bnJldi54bWxQSwUGAAAAAAQABAD1AAAAigMAAAAA&#10;"/>
                  <v:rect id="Rectangle 133" o:spid="_x0000_s1159" style="position:absolute;left:972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xJ8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C5i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EnxQAAANwAAAAPAAAAAAAAAAAAAAAAAJgCAABkcnMv&#10;ZG93bnJldi54bWxQSwUGAAAAAAQABAD1AAAAigMAAAAA&#10;"/>
                  <v:rect id="Rectangle 134" o:spid="_x0000_s1160" style="position:absolute;left:900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Uv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Wr+RL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rUvMYAAADcAAAADwAAAAAAAAAAAAAAAACYAgAAZHJz&#10;L2Rvd25yZXYueG1sUEsFBgAAAAAEAAQA9QAAAIsDAAAAAA==&#10;"/>
                  <v:rect id="Rectangle 135" o:spid="_x0000_s1161" style="position:absolute;left:828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MyMQA&#10;AADcAAAADwAAAGRycy9kb3ducmV2LnhtbESPT4vCMBTE74LfITzBm6b+QdyuUURRdo/aXry9bd62&#10;1ealNFG7fnqzIHgcZuY3zGLVmkrcqHGlZQWjYQSCOLO65FxBmuwGcxDOI2usLJOCP3KwWnY7C4y1&#10;vfOBbkefiwBhF6OCwvs6ltJlBRl0Q1sTB+/XNgZ9kE0udYP3ADeVHEfRTBosOSwUWNOmoOxyvBoF&#10;P+U4xcch2UfmYzfx321yvp62SvV77foThKfWv8Ov9pdWMB1N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jTMjEAAAA3AAAAA8AAAAAAAAAAAAAAAAAmAIAAGRycy9k&#10;b3ducmV2LnhtbFBLBQYAAAAABAAEAPUAAACJAwAAAAA=&#10;"/>
                  <v:rect id="Rectangle 136" o:spid="_x0000_s1162" style="position:absolute;left:756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pU8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6Sv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/pU8YAAADcAAAADwAAAAAAAAAAAAAAAACYAgAAZHJz&#10;L2Rvd25yZXYueG1sUEsFBgAAAAAEAAQA9QAAAIsDAAAAAA==&#10;"/>
                  <v:rect id="Rectangle 137" o:spid="_x0000_s1163" style="position:absolute;left:684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3JMUA&#10;AADcAAAADwAAAGRycy9kb3ducmV2LnhtbESPQWvCQBSE7wX/w/KE3pqNWqTGrCKKxR41Xnp7Zp9J&#10;2uzbkF2T2F/fLRQ8DjPzDZOuB1OLjlpXWVYwiWIQxLnVFRcKztn+5Q2E88gaa8uk4E4O1qvRU4qJ&#10;tj0fqTv5QgQIuwQVlN43iZQuL8mgi2xDHLyrbQ36INtC6hb7ADe1nMbxXBqsOCyU2NC2pPz7dDMK&#10;LtX0jD/H7D02i/3MfwzZ1+1zp9TzeNgsQXga/CP83z5oBa+T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XckxQAAANwAAAAPAAAAAAAAAAAAAAAAAJgCAABkcnMv&#10;ZG93bnJldi54bWxQSwUGAAAAAAQABAD1AAAAigMAAAAA&#10;"/>
                  <v:rect id="Rectangle 138" o:spid="_x0000_s1164" style="position:absolute;left:61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v8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9A1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dK/xQAAANwAAAAPAAAAAAAAAAAAAAAAAJgCAABkcnMv&#10;ZG93bnJldi54bWxQSwUGAAAAAAQABAD1AAAAigMAAAAA&#10;"/>
                  <v:rect id="Rectangle 139" o:spid="_x0000_s1165" style="position:absolute;left:540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GzcIA&#10;AADcAAAADwAAAGRycy9kb3ducmV2LnhtbERPTW+CQBC9m/gfNmPSmy7SxrTIYowNTXtUvPQ2ZUeg&#10;ZWcJuyDtr+8eTDy+vO90N5lWjNS7xrKC9SoCQVxa3XCl4Fzky2cQziNrbC2Tgl9ysMvmsxQTba98&#10;pPHkKxFC2CWooPa+S6R0ZU0G3cp2xIG72N6gD7CvpO7xGsJNK+Mo2kiDDYeGGjs61FT+nAaj4KuJ&#10;z/h3LN4i85I/+o+p+B4+X5V6WEz7LQhPk7+Lb+53reBpHdaG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kbNwgAAANwAAAAPAAAAAAAAAAAAAAAAAJgCAABkcnMvZG93&#10;bnJldi54bWxQSwUGAAAAAAQABAD1AAAAhwMAAAAA&#10;"/>
                  <v:rect id="Rectangle 140" o:spid="_x0000_s1166" style="position:absolute;left:468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jVsQA&#10;AADcAAAADwAAAGRycy9kb3ducmV2LnhtbESPQYvCMBSE78L+h/AW9qaprshajbIoih61vezt2Tzb&#10;us1LaaJWf70RBI/DzHzDTOetqcSFGldaVtDvRSCIM6tLzhWkyar7A8J5ZI2VZVJwIwfz2UdnirG2&#10;V97RZe9zESDsYlRQeF/HUrqsIIOuZ2vi4B1tY9AH2eRSN3gNcFPJQRSNpMGSw0KBNS0Kyv73Z6Pg&#10;UA5SvO+SdWTGq2+/bZPT+W+p1Ndn+zsB4an17/CrvdEKhv0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41bEAAAA3AAAAA8AAAAAAAAAAAAAAAAAmAIAAGRycy9k&#10;b3ducmV2LnhtbFBLBQYAAAAABAAEAPUAAACJAwAAAAA=&#10;">
                    <v:textbox>
                      <w:txbxContent>
                        <w:p w:rsidR="006C23D8" w:rsidRDefault="006C23D8" w:rsidP="00A271EE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  <w:vertAlign w:val="superscript"/>
                            </w:rPr>
                            <w:t xml:space="preserve"> </w:t>
                          </w:r>
                        </w:p>
                        <w:p w:rsidR="006C23D8" w:rsidRDefault="006C23D8" w:rsidP="00A271EE"/>
                      </w:txbxContent>
                    </v:textbox>
                  </v:rect>
                  <v:rect id="Rectangle 141" o:spid="_x0000_s1167" style="position:absolute;left:396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Ad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VHO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IB2wgAAANwAAAAPAAAAAAAAAAAAAAAAAJgCAABkcnMvZG93&#10;bnJldi54bWxQSwUGAAAAAAQABAD1AAAAhwMAAAAA&#10;"/>
                  <v:rect id="Rectangle 142" o:spid="_x0000_s1168" style="position:absolute;left:324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l7c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AZ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CXtxQAAANwAAAAPAAAAAAAAAAAAAAAAAJgCAABkcnMv&#10;ZG93bnJldi54bWxQSwUGAAAAAAQABAD1AAAAigMAAAAA&#10;"/>
                  <v:rect id="Rectangle 143" o:spid="_x0000_s1169" style="position:absolute;left:25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7m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ruaxQAAANwAAAAPAAAAAAAAAAAAAAAAAJgCAABkcnMv&#10;ZG93bnJldi54bWxQSwUGAAAAAAQABAD1AAAAigMAAAAA&#10;"/>
                  <v:rect id="Rectangle 144" o:spid="_x0000_s1170" style="position:absolute;left:108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eA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eA5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h4BxQAAANwAAAAPAAAAAAAAAAAAAAAAAJgCAABkcnMv&#10;ZG93bnJldi54bWxQSwUGAAAAAAQABAD1AAAAigMAAAAA&#10;">
                    <v:textbox>
                      <w:txbxContent>
                        <w:p w:rsidR="006C23D8" w:rsidRDefault="006C23D8" w:rsidP="00A271EE"/>
                      </w:txbxContent>
                    </v:textbox>
                  </v:rect>
                  <v:rect id="Rectangle 145" o:spid="_x0000_s1171" style="position:absolute;left:1044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Gdc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JnM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4Z1xQAAANwAAAAPAAAAAAAAAAAAAAAAAJgCAABkcnMv&#10;ZG93bnJldi54bWxQSwUGAAAAAAQABAD1AAAAigMAAAAA&#10;"/>
                  <v:rect id="Rectangle 146" o:spid="_x0000_s1172" style="position:absolute;left:97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j7s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KX+B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yPuxQAAANwAAAAPAAAAAAAAAAAAAAAAAJgCAABkcnMv&#10;ZG93bnJldi54bWxQSwUGAAAAAAQABAD1AAAAigMAAAAA&#10;"/>
                  <v:rect id="Rectangle 147" o:spid="_x0000_s1173" style="position:absolute;left:900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9m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jCP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b2ZxQAAANwAAAAPAAAAAAAAAAAAAAAAAJgCAABkcnMv&#10;ZG93bnJldi54bWxQSwUGAAAAAAQABAD1AAAAigMAAAAA&#10;"/>
                  <v:rect id="Rectangle 148" o:spid="_x0000_s1174" style="position:absolute;left:828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0YA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FL/Ab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RgCxQAAANwAAAAPAAAAAAAAAAAAAAAAAJgCAABkcnMv&#10;ZG93bnJldi54bWxQSwUGAAAAAAQABAD1AAAAigMAAAAA&#10;"/>
                  <v:rect id="Rectangle 149" o:spid="_x0000_s1175" style="position:absolute;left:756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McM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VHN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oxwwgAAANwAAAAPAAAAAAAAAAAAAAAAAJgCAABkcnMvZG93&#10;bnJldi54bWxQSwUGAAAAAAQABAD1AAAAhwMAAAAA&#10;"/>
                  <v:rect id="Rectangle 150" o:spid="_x0000_s1176" style="position:absolute;left:684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p68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Bv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KevEAAAA3AAAAA8AAAAAAAAAAAAAAAAAmAIAAGRycy9k&#10;b3ducmV2LnhtbFBLBQYAAAAABAAEAPUAAACJAwAAAAA=&#10;"/>
                  <v:rect id="Rectangle 151" o:spid="_x0000_s1177" style="position:absolute;left:612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0Wq8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R2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0Wq8AAAADcAAAADwAAAAAAAAAAAAAAAACYAgAAZHJzL2Rvd25y&#10;ZXYueG1sUEsFBgAAAAAEAAQA9QAAAIUDAAAAAA==&#10;"/>
                  <v:rect id="Rectangle 152" o:spid="_x0000_s1178" style="position:absolute;left:540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zM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Wr5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GzMMYAAADcAAAADwAAAAAAAAAAAAAAAACYAgAAZHJz&#10;L2Rvd25yZXYueG1sUEsFBgAAAAAEAAQA9QAAAIsDAAAAAA==&#10;"/>
                  <v:rect id="Rectangle 153" o:spid="_x0000_s1179" style="position:absolute;left:468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R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eB5E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y1HxQAAANwAAAAPAAAAAAAAAAAAAAAAAJgCAABkcnMv&#10;ZG93bnJldi54bWxQSwUGAAAAAAQABAD1AAAAigMAAAAA&#10;"/>
                  <v:rect id="Rectangle 154" o:spid="_x0000_s1180" style="position:absolute;left:396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I3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TJ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4jcxQAAANwAAAAPAAAAAAAAAAAAAAAAAJgCAABkcnMv&#10;ZG93bnJldi54bWxQSwUGAAAAAAQABAD1AAAAigMAAAAA&#10;"/>
                  <v:rect id="Rectangle 155" o:spid="_x0000_s1181" style="position:absolute;left:324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QqM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5WM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hCoxQAAANwAAAAPAAAAAAAAAAAAAAAAAJgCAABkcnMv&#10;ZG93bnJldi54bWxQSwUGAAAAAAQABAD1AAAAigMAAAAA&#10;"/>
                  <v:rect id="Rectangle 156" o:spid="_x0000_s1182" style="position:absolute;left:252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1M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49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tTPEAAAA3AAAAA8AAAAAAAAAAAAAAAAAmAIAAGRycy9k&#10;b3ducmV2LnhtbFBLBQYAAAAABAAEAPUAAACJAwAAAAA=&#10;"/>
                  <v:rect id="Rectangle 157" o:spid="_x0000_s1183" style="position:absolute;left:180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rR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5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K0TEAAAA3AAAAA8AAAAAAAAAAAAAAAAAmAIAAGRycy9k&#10;b3ducmV2LnhtbFBLBQYAAAAABAAEAPUAAACJAwAAAAA=&#10;"/>
                  <v:rect id="Rectangle 158" o:spid="_x0000_s1184" style="position:absolute;left:108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O3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5N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jt/EAAAA3AAAAA8AAAAAAAAAAAAAAAAAmAIAAGRycy9k&#10;b3ducmV2LnhtbFBLBQYAAAAABAAEAPUAAACJAwAAAAA=&#10;">
                    <v:textbox>
                      <w:txbxContent>
                        <w:p w:rsidR="006C23D8" w:rsidRDefault="006C23D8" w:rsidP="00A271EE"/>
                      </w:txbxContent>
                    </v:textbox>
                  </v:rect>
                  <v:rect id="Rectangle 159" o:spid="_x0000_s1185" style="position:absolute;left:1044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arc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R2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sarcAAAADcAAAADwAAAAAAAAAAAAAAAACYAgAAZHJzL2Rvd25y&#10;ZXYueG1sUEsFBgAAAAAEAAQA9QAAAIUDAAAAAA==&#10;"/>
                  <v:rect id="Rectangle 160" o:spid="_x0000_s1186" style="position:absolute;left:972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/N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eB1l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782xQAAANwAAAAPAAAAAAAAAAAAAAAAAJgCAABkcnMv&#10;ZG93bnJldi54bWxQSwUGAAAAAAQABAD1AAAAigMAAAAA&#10;"/>
                  <v:rect id="Rectangle 161" o:spid="_x0000_s1187" style="position:absolute;left:972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l1sIA&#10;AADcAAAADwAAAGRycy9kb3ducmV2LnhtbERPPW/CMBDdK/EfrEPq1jhQhNoQByEQVTtCsnS7xkeS&#10;Nj5HtoG0v74ekBif3ne+Hk0vLuR8Z1nBLElBENdWd9woqMr90wsIH5A19pZJwS95WBeThxwzba98&#10;oMsxNCKGsM9QQRvCkEnp65YM+sQOxJE7WWcwROgaqR1eY7jp5TxNl9Jgx7GhxYG2LdU/x7NR8NXN&#10;K/w7lG+ped0/h4+x/D5/7pR6nI6bFYhAY7iLb+53rWCxiP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2XWwgAAANwAAAAPAAAAAAAAAAAAAAAAAJgCAABkcnMvZG93&#10;bnJldi54bWxQSwUGAAAAAAQABAD1AAAAhwMAAAAA&#10;"/>
                  <v:rect id="Rectangle 162" o:spid="_x0000_s1188" style="position:absolute;left:972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ATcQA&#10;AADcAAAADwAAAGRycy9kb3ducmV2LnhtbESPT4vCMBTE74LfITzBm6b+QdyuUURRdo/aXry9bd62&#10;1ealNFG7fnqzIHgcZuY3zGLVmkrcqHGlZQWjYQSCOLO65FxBmuwGcxDOI2usLJOCP3KwWnY7C4y1&#10;vfOBbkefiwBhF6OCwvs6ltJlBRl0Q1sTB+/XNgZ9kE0udYP3ADeVHEfRTBosOSwUWNOmoOxyvBoF&#10;P+U4xcch2UfmYzfx321yvp62SvV77foThKfWv8Ov9pdWMJ2O4P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wE3EAAAA3AAAAA8AAAAAAAAAAAAAAAAAmAIAAGRycy9k&#10;b3ducmV2LnhtbFBLBQYAAAAABAAEAPUAAACJAwAAAAA=&#10;"/>
                  <v:rect id="Rectangle 163" o:spid="_x0000_s1189" style="position:absolute;left:180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eOs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JEsP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V46xQAAANwAAAAPAAAAAAAAAAAAAAAAAJgCAABkcnMv&#10;ZG93bnJldi54bWxQSwUGAAAAAAQABAD1AAAAigMAAAAA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90</w:t>
                          </w:r>
                        </w:p>
                      </w:txbxContent>
                    </v:textbox>
                  </v:rect>
                  <v:rect id="Rectangle 164" o:spid="_x0000_s1190" style="position:absolute;left:972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7oc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5XM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fuhxQAAANwAAAAPAAAAAAAAAAAAAAAAAJgCAABkcnMv&#10;ZG93bnJldi54bWxQSwUGAAAAAAQABAD1AAAAigMAAAAA&#10;"/>
                  <v:rect id="Rectangle 165" o:spid="_x0000_s1191" style="position:absolute;left:972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j1cUA&#10;AADcAAAADwAAAGRycy9kb3ducmV2LnhtbESPT2vCQBTE74V+h+UVems2ahCbukqpWOoxfy69vWZf&#10;k9Ts25BdNfXTu4LgcZiZ3zDL9Wg6caTBtZYVTKIYBHFldcu1grLYvixAOI+ssbNMCv7JwXr1+LDE&#10;VNsTZ3TMfS0ChF2KChrv+1RKVzVk0EW2Jw7erx0M+iCHWuoBTwFuOjmN47k02HJYaLCnj4aqfX4w&#10;Cn7aaYnnrPiMzet25ndj8Xf43ij1/DS+v4HwNPp7+Nb+0gqSJIH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GPVxQAAANwAAAAPAAAAAAAAAAAAAAAAAJgCAABkcnMv&#10;ZG93bnJldi54bWxQSwUGAAAAAAQABAD1AAAAigMAAAAA&#10;"/>
                  <v:rect id="Rectangle 166" o:spid="_x0000_s1192" style="position:absolute;left:972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GTsQA&#10;AADcAAAADwAAAGRycy9kb3ducmV2LnhtbESPQYvCMBSE74L/ITxhb5rqquxWo4jioketl729bZ5t&#10;tXkpTdSuv94IgsdhZr5hpvPGlOJKtSssK+j3IhDEqdUFZwoOybr7BcJ5ZI2lZVLwTw7ms3ZrirG2&#10;N97Rde8zESDsYlSQe1/FUro0J4OuZyvi4B1tbdAHWWdS13gLcFPKQRSNpcGCw0KOFS1zSs/7i1Hw&#10;VwwOeN8lP5H5Xn/6bZOcLr8rpT46zWICwlPj3+FXe6MVDIc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xk7EAAAA3AAAAA8AAAAAAAAAAAAAAAAAmAIAAGRycy9k&#10;b3ducmV2LnhtbFBLBQYAAAAABAAEAPUAAACJAwAAAAA=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61</w:t>
                          </w:r>
                        </w:p>
                      </w:txbxContent>
                    </v:textbox>
                  </v:rect>
                  <v:rect id="Rectangle 167" o:spid="_x0000_s1193" style="position:absolute;left:972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YO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+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OWDnEAAAA3AAAAA8AAAAAAAAAAAAAAAAAmAIAAGRycy9k&#10;b3ducmV2LnhtbFBLBQYAAAAABAAEAPUAAACJAwAAAAA=&#10;"/>
                  <v:rect id="Rectangle 168" o:spid="_x0000_s1194" style="position:absolute;left:972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9os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DId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/aLEAAAA3AAAAA8AAAAAAAAAAAAAAAAAmAIAAGRycy9k&#10;b3ducmV2LnhtbFBLBQYAAAAABAAEAPUAAACJAwAAAAA=&#10;"/>
                  <v:rect id="Rectangle 169" o:spid="_x0000_s1195" style="position:absolute;left:972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p0MIA&#10;AADcAAAADwAAAGRycy9kb3ducmV2LnhtbERPPW/CMBDdK/EfrEPq1jhQhNoQByEQVTtCsnS7xkeS&#10;Nj5HtoG0v74ekBif3ne+Hk0vLuR8Z1nBLElBENdWd9woqMr90wsIH5A19pZJwS95WBeThxwzba98&#10;oMsxNCKGsM9QQRvCkEnp65YM+sQOxJE7WWcwROgaqR1eY7jp5TxNl9Jgx7GhxYG2LdU/x7NR8NXN&#10;K/w7lG+ped0/h4+x/D5/7pR6nI6bFYhAY7iLb+53rWCxiG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WnQwgAAANwAAAAPAAAAAAAAAAAAAAAAAJgCAABkcnMvZG93&#10;bnJldi54bWxQSwUGAAAAAAQABAD1AAAAhwMAAAAA&#10;"/>
                  <v:rect id="Rectangle 170" o:spid="_x0000_s1196" style="position:absolute;left:972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MS8QA&#10;AADcAAAADwAAAGRycy9kb3ducmV2LnhtbESPQYvCMBSE7wv+h/CEva3pqshajSKKix61vezt2Tzb&#10;us1LaaJWf70RBI/DzHzDTOetqcSFGldaVvDdi0AQZ1aXnCtIk/XXDwjnkTVWlknBjRzMZ52PKcba&#10;XnlHl73PRYCwi1FB4X0dS+myggy6nq2Jg3e0jUEfZJNL3eA1wE0l+1E0kgZLDgsF1rQsKPvfn42C&#10;Q9lP8b5LfiMzXg/8tk1O57+VUp/ddjEB4an17/CrvdEKhs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zEvEAAAA3AAAAA8AAAAAAAAAAAAAAAAAmAIAAGRycy9k&#10;b3ducmV2LnhtbFBLBQYAAAAABAAEAPUAAACJAwAAAAA=&#10;"/>
                  <v:rect id="Rectangle 171" o:spid="_x0000_s1197" style="position:absolute;left:972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C8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fE7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8wvBAAAA3AAAAA8AAAAAAAAAAAAAAAAAmAIAAGRycy9kb3du&#10;cmV2LnhtbFBLBQYAAAAABAAEAPUAAACGAwAAAAA=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172" o:spid="_x0000_s1198" style="position:absolute;left:1044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WkM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1yn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5WkMYAAADcAAAADwAAAAAAAAAAAAAAAACYAgAAZHJz&#10;L2Rvd25yZXYueG1sUEsFBgAAAAAEAAQA9QAAAIsDAAAAAA==&#10;"/>
                  <v:rect id="Rectangle 173" o:spid="_x0000_s1199" style="position:absolute;left:1044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I58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KX1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MjnxQAAANwAAAAPAAAAAAAAAAAAAAAAAJgCAABkcnMv&#10;ZG93bnJldi54bWxQSwUGAAAAAAQABAD1AAAAigMAAAAA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szCs w:val="40"/>
                            </w:rPr>
                          </w:pPr>
                        </w:p>
                      </w:txbxContent>
                    </v:textbox>
                  </v:rect>
                  <v:rect id="Rectangle 174" o:spid="_x0000_s1200" style="position:absolute;left:1044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tfM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48kI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bXzEAAAA3AAAAA8AAAAAAAAAAAAAAAAAmAIAAGRycy9k&#10;b3ducmV2LnhtbFBLBQYAAAAABAAEAPUAAACJAwAAAAA=&#10;"/>
                  <v:rect id="Rectangle 175" o:spid="_x0000_s1201" style="position:absolute;left:1044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1CMQA&#10;AADcAAAADwAAAGRycy9kb3ducmV2LnhtbESPQYvCMBSE74L/ITxhb5rqquxWo4jioketl729bZ5t&#10;tXkpTdSuv94IgsdhZr5hpvPGlOJKtSssK+j3IhDEqdUFZwoOybr7BcJ5ZI2lZVLwTw7ms3ZrirG2&#10;N97Rde8zESDsYlSQe1/FUro0J4OuZyvi4B1tbdAHWWdS13gLcFPKQRSNpcGCw0KOFS1zSs/7i1Hw&#10;VwwOeN8lP5H5Xn/6bZOcLr8rpT46zWICwlPj3+FXe6MVDE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9QjEAAAA3AAAAA8AAAAAAAAAAAAAAAAAmAIAAGRycy9k&#10;b3ducmV2LnhtbFBLBQYAAAAABAAEAPUAAACJAwAAAAA=&#10;"/>
                  <v:rect id="Rectangle 176" o:spid="_x0000_s1202" style="position:absolute;left:1044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Qk8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pm8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Qk8YAAADcAAAADwAAAAAAAAAAAAAAAACYAgAAZHJz&#10;L2Rvd25yZXYueG1sUEsFBgAAAAAEAAQA9QAAAIsDAAAAAA==&#10;"/>
                  <v:rect id="Rectangle 177" o:spid="_x0000_s1203" style="position:absolute;left:1044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O5M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w9EY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zuTEAAAA3AAAAA8AAAAAAAAAAAAAAAAAmAIAAGRycy9k&#10;b3ducmV2LnhtbFBLBQYAAAAABAAEAPUAAACJAwAAAAA=&#10;"/>
                  <v:rect id="Rectangle 178" o:spid="_x0000_s1204" style="position:absolute;left:1044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rf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b+A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ba3/EAAAA3AAAAA8AAAAAAAAAAAAAAAAAmAIAAGRycy9k&#10;b3ducmV2LnhtbFBLBQYAAAAABAAEAPUAAACJAwAAAAA=&#10;"/>
                  <v:rect id="Rectangle 179" o:spid="_x0000_s1205" style="position:absolute;left:1044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/Dc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fE7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/w3BAAAA3AAAAA8AAAAAAAAAAAAAAAAAmAIAAGRycy9kb3du&#10;cmV2LnhtbFBLBQYAAAAABAAEAPUAAACGAwAAAAA=&#10;"/>
                  <v:rect id="Rectangle 180" o:spid="_x0000_s1206" style="position:absolute;left:1044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alsQA&#10;AADcAAAADwAAAGRycy9kb3ducmV2LnhtbESPT4vCMBTE7wt+h/AEb2vqX9auUURR9Kj1sre3zbOt&#10;Ni+liVr99JsFweMwM79hpvPGlOJGtSssK+h1IxDEqdUFZwqOyfrzC4TzyBpLy6TgQQ7ms9bHFGNt&#10;77yn28FnIkDYxagg976KpXRpTgZd11bEwTvZ2qAPss6krvEe4KaU/SgaS4MFh4UcK1rmlF4OV6Pg&#10;t+gf8blPNpGZrAd+1yTn689KqU67WXyD8NT4d/jV3moFw9EE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WpbEAAAA3AAAAA8AAAAAAAAAAAAAAAAAmAIAAGRycy9k&#10;b3ducmV2LnhtbFBLBQYAAAAABAAEAPUAAACJAwAAAAA=&#10;"/>
                  <v:rect id="Rectangle 181" o:spid="_x0000_s1207" style="position:absolute;left:1044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45ts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5iv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jm2wgAAANwAAAAPAAAAAAAAAAAAAAAAAJgCAABkcnMvZG93&#10;bnJldi54bWxQSwUGAAAAAAQABAD1AAAAhwMAAAAA&#10;"/>
                  <v:rect id="Rectangle 182" o:spid="_x0000_s1208" style="position:absolute;left:180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cLcUA&#10;AADcAAAADwAAAGRycy9kb3ducmV2LnhtbESPQWvCQBSE7wX/w/KE3pqNWqTGrCKKxR41Xnp7Zp9J&#10;2uzbkF2T2F/fLRQ8DjPzDZOuB1OLjlpXWVYwiWIQxLnVFRcKztn+5Q2E88gaa8uk4E4O1qvRU4qJ&#10;tj0fqTv5QgQIuwQVlN43iZQuL8mgi2xDHLyrbQ36INtC6hb7ADe1nMbxXBqsOCyU2NC2pPz7dDMK&#10;LtX0jD/H7D02i/3MfwzZ1+1zp9TzeNgsQXga/CP83z5oBa/z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pwtxQAAANwAAAAPAAAAAAAAAAAAAAAAAJgCAABkcnMv&#10;ZG93bnJldi54bWxQSwUGAAAAAAQABAD1AAAAigMAAAAA&#10;"/>
                  <v:rect id="Rectangle 183" o:spid="_x0000_s1209" style="position:absolute;left:180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CWs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jBf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AJaxQAAANwAAAAPAAAAAAAAAAAAAAAAAJgCAABkcnMv&#10;ZG93bnJldi54bWxQSwUGAAAAAAQABAD1AAAAigMAAAAA&#10;"/>
                  <v:rect id="Rectangle 184" o:spid="_x0000_s1210" style="position:absolute;left:180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nwc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M4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p8HEAAAA3AAAAA8AAAAAAAAAAAAAAAAAmAIAAGRycy9k&#10;b3ducmV2LnhtbFBLBQYAAAAABAAEAPUAAACJAwAAAAA=&#10;"/>
                  <v:rect id="Rectangle 185" o:spid="_x0000_s1211" style="position:absolute;left:180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/t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9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P7XEAAAA3AAAAA8AAAAAAAAAAAAAAAAAmAIAAGRycy9k&#10;b3ducmV2LnhtbFBLBQYAAAAABAAEAPUAAACJAwAAAAA=&#10;"/>
                  <v:rect id="Rectangle 186" o:spid="_x0000_s1212" style="position:absolute;left:180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aLs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w/EI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mi7EAAAA3AAAAA8AAAAAAAAAAAAAAAAAmAIAAGRycy9k&#10;b3ducmV2LnhtbFBLBQYAAAAABAAEAPUAAACJAwAAAAA=&#10;"/>
                  <v:rect id="Rectangle 187" o:spid="_x0000_s1213" style="position:absolute;left:180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EWcUA&#10;AADcAAAADwAAAGRycy9kb3ducmV2LnhtbESPQWvCQBSE7wX/w/IEb81GK6GmriIWpT1qcvH2mn1N&#10;UrNvQ3ZNUn99t1DocZiZb5j1djSN6KlztWUF8ygGQVxYXXOpIM8Oj88gnEfW2FgmBd/kYLuZPKwx&#10;1XbgE/VnX4oAYZeigsr7NpXSFRUZdJFtiYP3aTuDPsiulLrDIcBNIxdxnEiDNYeFClvaV1Rczzej&#10;4KNe5Hg/ZcfYrA5P/n3Mvm6XV6Vm03H3AsLT6P/Df+03rWCZJ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wRZxQAAANwAAAAPAAAAAAAAAAAAAAAAAJgCAABkcnMv&#10;ZG93bnJldi54bWxQSwUGAAAAAAQABAD1AAAAigMAAAAA&#10;"/>
                  <v:rect id="Rectangle 188" o:spid="_x0000_s1214" style="position:absolute;left:180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hws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8w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ehwsYAAADcAAAADwAAAAAAAAAAAAAAAACYAgAAZHJz&#10;L2Rvd25yZXYueG1sUEsFBgAAAAAEAAQA9QAAAIsDAAAAAA==&#10;"/>
                  <v:rect id="Rectangle 189" o:spid="_x0000_s1215" style="position:absolute;left:180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1sM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5im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DWwwgAAANwAAAAPAAAAAAAAAAAAAAAAAJgCAABkcnMvZG93&#10;bnJldi54bWxQSwUGAAAAAAQABAD1AAAAhwMAAAAA&#10;"/>
                  <v:rect id="Rectangle 190" o:spid="_x0000_s1216" style="position:absolute;left:108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QK8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W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JArxQAAANwAAAAPAAAAAAAAAAAAAAAAAJgCAABkcnMv&#10;ZG93bnJldi54bWxQSwUGAAAAAAQABAD1AAAAigMAAAAA&#10;"/>
                  <v:rect id="Rectangle 191" o:spid="_x0000_s1217" style="position:absolute;left:108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va8EA&#10;AADcAAAADwAAAGRycy9kb3ducmV2LnhtbERPPW/CMBDdkfgP1iF1AweogAYMQiAqGElYuh3xNUmJ&#10;z1FsIOXX4wGJ8el9L1atqcSNGldaVjAcRCCIM6tLzhWc0l1/BsJ5ZI2VZVLwTw5Wy25ngbG2dz7S&#10;LfG5CCHsYlRQeF/HUrqsIINuYGviwP3axqAPsMmlbvAewk0lR1E0kQZLDg0F1rQpKLskV6PgXI5O&#10;+Dim35H52o39oU3/rj9bpT567XoOwlPr3+KXe68VfE7D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Hr2vBAAAA3AAAAA8AAAAAAAAAAAAAAAAAmAIAAGRycy9kb3du&#10;cmV2LnhtbFBLBQYAAAAABAAEAPUAAACGAwAAAAA=&#10;"/>
                  <v:rect id="Rectangle 192" o:spid="_x0000_s1218" style="position:absolute;left:108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K8M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2xR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wrwxQAAANwAAAAPAAAAAAAAAAAAAAAAAJgCAABkcnMv&#10;ZG93bnJldi54bWxQSwUGAAAAAAQABAD1AAAAigMAAAAA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szCs w:val="40"/>
                            </w:rPr>
                          </w:pPr>
                        </w:p>
                      </w:txbxContent>
                    </v:textbox>
                  </v:rect>
                  <v:rect id="Rectangle 193" o:spid="_x0000_s1219" style="position:absolute;left:108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Uh8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HLWwz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ZSHxQAAANwAAAAPAAAAAAAAAAAAAAAAAJgCAABkcnMv&#10;ZG93bnJldi54bWxQSwUGAAAAAAQABAD1AAAAigMAAAAA&#10;"/>
                  <v:rect id="Rectangle 194" o:spid="_x0000_s1220" style="position:absolute;left:108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xHM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6O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MRzEAAAA3AAAAA8AAAAAAAAAAAAAAAAAmAIAAGRycy9k&#10;b3ducmV2LnhtbFBLBQYAAAAABAAEAPUAAACJAwAAAAA=&#10;"/>
                  <v:rect id="Rectangle 195" o:spid="_x0000_s1221" style="position:absolute;left:108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paM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DM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qWjEAAAA3AAAAA8AAAAAAAAAAAAAAAAAmAIAAGRycy9k&#10;b3ducmV2LnhtbFBLBQYAAAAABAAEAPUAAACJAwAAAAA=&#10;"/>
                  <v:rect id="Rectangle 196" o:spid="_x0000_s1222" style="position:absolute;left:108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M8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bxD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DPPEAAAA3AAAAA8AAAAAAAAAAAAAAAAAmAIAAGRycy9k&#10;b3ducmV2LnhtbFBLBQYAAAAABAAEAPUAAACJAwAAAAA=&#10;"/>
                  <v:rect id="Rectangle 197" o:spid="_x0000_s1223" style="position:absolute;left:108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ShM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i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KShMYAAADcAAAADwAAAAAAAAAAAAAAAACYAgAAZHJz&#10;L2Rvd25yZXYueG1sUEsFBgAAAAAEAAQA9QAAAIsDAAAAAA==&#10;"/>
                  <v:rect id="Rectangle 198" o:spid="_x0000_s1224" style="position:absolute;left:108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3H8QA&#10;AADcAAAADwAAAGRycy9kb3ducmV2LnhtbESPT4vCMBTE7wt+h/AEb2vqH9TtGkUURY9aL3t72zzb&#10;avNSmqjVT79ZEDwOM/MbZjpvTCluVLvCsoJeNwJBnFpdcKbgmKw/JyCcR9ZYWiYFD3Iwn7U+phhr&#10;e+c93Q4+EwHCLkYFufdVLKVLczLourYiDt7J1gZ9kHUmdY33ADel7EfRSBosOCzkWNEyp/RyuBoF&#10;v0X/iM99sonM13rgd01yvv6slOq0m8U3CE+Nf4df7a1WMByP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Nx/EAAAA3AAAAA8AAAAAAAAAAAAAAAAAmAIAAGRycy9k&#10;b3ducmV2LnhtbFBLBQYAAAAABAAEAPUAAACJAwAAAAA=&#10;"/>
                  <v:rect id="Rectangle 199" o:spid="_x0000_s1225" style="position:absolute;left:108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jbcEA&#10;AADcAAAADwAAAGRycy9kb3ducmV2LnhtbERPPW/CMBDdkfgP1iF1AweogAYMQiAqGElYuh3xNUmJ&#10;z1FsIOXX4wGJ8el9L1atqcSNGldaVjAcRCCIM6tLzhWc0l1/BsJ5ZI2VZVLwTw5Wy25ngbG2dz7S&#10;LfG5CCHsYlRQeF/HUrqsIINuYGviwP3axqAPsMmlbvAewk0lR1E0kQZLDg0F1rQpKLskV6PgXI5O&#10;+Dim35H52o39oU3/rj9bpT567XoOwlPr3+KXe68VfE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xo23BAAAA3AAAAA8AAAAAAAAAAAAAAAAAmAIAAGRycy9kb3du&#10;cmV2LnhtbFBLBQYAAAAABAAEAPUAAACGAwAAAAA=&#10;"/>
                  <v:rect id="Rectangle 200" o:spid="_x0000_s1226" style="position:absolute;left:180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G9sQA&#10;AADcAAAADwAAAGRycy9kb3ducmV2LnhtbESPT4vCMBTE7wt+h/AEb2vqH3TtGkUURY9aL3t72zzb&#10;avNSmqjVT79ZEDwOM/MbZjpvTCluVLvCsoJeNwJBnFpdcKbgmKw/v0A4j6yxtEwKHuRgPmt9TDHW&#10;9s57uh18JgKEXYwKcu+rWEqX5mTQdW1FHLyTrQ36IOtM6hrvAW5K2Y+ikTRYcFjIsaJlTunlcDUK&#10;fov+EZ/7ZBOZyXrgd01yvv6slOq0m8U3CE+Nf4df7a1WMBxP4P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BvbEAAAA3AAAAA8AAAAAAAAAAAAAAAAAmAIAAGRycy9k&#10;b3ducmV2LnhtbFBLBQYAAAAABAAEAPUAAACJAwAAAAA=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/>
    <w:p w:rsidR="00A271EE" w:rsidRDefault="00A271EE" w:rsidP="00A271EE"/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/>
    <w:p w:rsidR="00A271EE" w:rsidRDefault="009E61A8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Find 10 things to tell your mentor about the patterns in the numbers.</w:t>
      </w:r>
    </w:p>
    <w:p w:rsidR="009E61A8" w:rsidRDefault="009E61A8" w:rsidP="00055902">
      <w:pPr>
        <w:rPr>
          <w:rFonts w:ascii="Comic Sans MS" w:hAnsi="Comic Sans MS"/>
          <w:sz w:val="32"/>
          <w:szCs w:val="32"/>
        </w:rPr>
      </w:pPr>
    </w:p>
    <w:p w:rsidR="009E61A8" w:rsidRDefault="009E61A8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55F93035" wp14:editId="50B45AF1">
            <wp:extent cx="5274310" cy="3892621"/>
            <wp:effectExtent l="0" t="0" r="254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Write them in the grid below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1938F7" w:rsidTr="001938F7"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38F7" w:rsidTr="001938F7"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38F7" w:rsidTr="001938F7"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 for first vertical line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 for first horizontal line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 for first full house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1938F7">
      <w:pPr>
        <w:jc w:val="center"/>
        <w:rPr>
          <w:u w:val="single"/>
        </w:rPr>
      </w:pPr>
    </w:p>
    <w:p w:rsidR="00661DEC" w:rsidRPr="0085070C" w:rsidRDefault="00661DEC" w:rsidP="001938F7">
      <w:pPr>
        <w:jc w:val="center"/>
        <w:rPr>
          <w:u w:val="single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learned :-</w:t>
      </w: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AC532D" wp14:editId="34FFDA3D">
                <wp:simplePos x="0" y="0"/>
                <wp:positionH relativeFrom="column">
                  <wp:posOffset>-2969</wp:posOffset>
                </wp:positionH>
                <wp:positionV relativeFrom="paragraph">
                  <wp:posOffset>110382</wp:posOffset>
                </wp:positionV>
                <wp:extent cx="5153891" cy="3740727"/>
                <wp:effectExtent l="19050" t="19050" r="46990" b="31750"/>
                <wp:wrapNone/>
                <wp:docPr id="482" name="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3740727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-.25pt;margin-top:8.7pt;width:405.8pt;height:294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" filled="f" strokecolor="#243f60 [1604]" strokeweight="4.25pt"/>
            </w:pict>
          </mc:Fallback>
        </mc:AlternateContent>
      </w: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From now on I will :-</w:t>
      </w:r>
    </w:p>
    <w:p w:rsidR="00661DEC" w:rsidRDefault="001D6E5B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F4B2B7" wp14:editId="6278F689">
                <wp:simplePos x="0" y="0"/>
                <wp:positionH relativeFrom="column">
                  <wp:posOffset>-3175</wp:posOffset>
                </wp:positionH>
                <wp:positionV relativeFrom="paragraph">
                  <wp:posOffset>104140</wp:posOffset>
                </wp:positionV>
                <wp:extent cx="5153660" cy="3585845"/>
                <wp:effectExtent l="19050" t="19050" r="46990" b="33655"/>
                <wp:wrapNone/>
                <wp:docPr id="483" name="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60" cy="3585845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-.25pt;margin-top:8.2pt;width:405.8pt;height:282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" filled="f" strokecolor="#243f60 [1604]" strokeweight="4.25pt"/>
            </w:pict>
          </mc:Fallback>
        </mc:AlternateContent>
      </w: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Times Table Hands</w:t>
      </w: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Making sums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What are the units?</w:t>
      </w:r>
    </w:p>
    <w:p w:rsidR="00661DEC" w:rsidRPr="00055902" w:rsidRDefault="00661DEC" w:rsidP="00661DEC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0"/>
        <w:gridCol w:w="3980"/>
      </w:tblGrid>
      <w:tr w:rsidR="00661DEC" w:rsidTr="00661DEC">
        <w:trPr>
          <w:trHeight w:val="2358"/>
        </w:trPr>
        <w:tc>
          <w:tcPr>
            <w:tcW w:w="3980" w:type="dxa"/>
          </w:tcPr>
          <w:p w:rsidR="00661DEC" w:rsidRDefault="00661DEC" w:rsidP="00661DE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79658CE9" wp14:editId="47DBC81F">
                  <wp:extent cx="2137558" cy="1596240"/>
                  <wp:effectExtent l="0" t="0" r="0" b="4445"/>
                  <wp:docPr id="484" name="Picture 484" descr="\\taw.org.uk\zone7\Homes\taw700staff\Darryn.robinson\Literacy and Numeracy\catch up premium\Activities\Student pack\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aw.org.uk\zone7\Homes\taw700staff\Darryn.robinson\Literacy and Numeracy\catch up premium\Activities\Student pack\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33" cy="159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661DEC" w:rsidRDefault="00661DEC" w:rsidP="00661DE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661DEC" w:rsidTr="00661DEC">
        <w:trPr>
          <w:trHeight w:val="2393"/>
        </w:trPr>
        <w:tc>
          <w:tcPr>
            <w:tcW w:w="3980" w:type="dxa"/>
          </w:tcPr>
          <w:p w:rsidR="00661DEC" w:rsidRDefault="00661DEC" w:rsidP="00661DE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8114235" wp14:editId="5925B92E">
                  <wp:extent cx="2185059" cy="1631712"/>
                  <wp:effectExtent l="0" t="0" r="5715" b="6985"/>
                  <wp:docPr id="485" name="Picture 485" descr="\\taw.org.uk\zone7\Homes\taw700staff\Darryn.robinson\Literacy and Numeracy\catch up premium\Activities\Student pack\pho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aw.org.uk\zone7\Homes\taw700staff\Darryn.robinson\Literacy and Numeracy\catch up premium\Activities\Student pack\pho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389" cy="163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661DEC" w:rsidRDefault="00661DEC" w:rsidP="00661DE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661DEC" w:rsidTr="00661DEC">
        <w:trPr>
          <w:trHeight w:val="2427"/>
        </w:trPr>
        <w:tc>
          <w:tcPr>
            <w:tcW w:w="3980" w:type="dxa"/>
          </w:tcPr>
          <w:p w:rsidR="00661DEC" w:rsidRDefault="00661DEC" w:rsidP="00661DE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6B911B9E" wp14:editId="38DD7E1A">
                  <wp:extent cx="2220685" cy="1658317"/>
                  <wp:effectExtent l="0" t="0" r="8255" b="0"/>
                  <wp:docPr id="486" name="Picture 486" descr="\\taw.org.uk\zone7\Homes\taw700staff\Darryn.robinson\Literacy and Numeracy\catch up premium\Activities\Student pack\pho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aw.org.uk\zone7\Homes\taw700staff\Darryn.robinson\Literacy and Numeracy\catch up premium\Activities\Student pack\phot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35" cy="166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661DEC" w:rsidRDefault="00661DEC" w:rsidP="00661DE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661DEC" w:rsidTr="00661DEC">
        <w:trPr>
          <w:trHeight w:val="2410"/>
        </w:trPr>
        <w:tc>
          <w:tcPr>
            <w:tcW w:w="3980" w:type="dxa"/>
          </w:tcPr>
          <w:p w:rsidR="00661DEC" w:rsidRDefault="00661DEC" w:rsidP="00661DE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02662203" wp14:editId="23337913">
                  <wp:extent cx="2185060" cy="1631714"/>
                  <wp:effectExtent l="0" t="0" r="5715" b="6985"/>
                  <wp:docPr id="487" name="Picture 487" descr="\\taw.org.uk\zone7\Homes\taw700staff\Darryn.robinson\Literacy and Numeracy\catch up premium\Activities\Student pack\pho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aw.org.uk\zone7\Homes\taw700staff\Darryn.robinson\Literacy and Numeracy\catch up premium\Activities\Student pack\phot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67" cy="163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661DEC" w:rsidRDefault="00661DEC" w:rsidP="00661DE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661DEC" w:rsidTr="00661DEC">
        <w:trPr>
          <w:trHeight w:val="2236"/>
        </w:trPr>
        <w:tc>
          <w:tcPr>
            <w:tcW w:w="3980" w:type="dxa"/>
          </w:tcPr>
          <w:p w:rsidR="00661DEC" w:rsidRDefault="00661DEC" w:rsidP="00661DE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3057779D" wp14:editId="269482DA">
                  <wp:extent cx="2042555" cy="1525296"/>
                  <wp:effectExtent l="0" t="0" r="0" b="0"/>
                  <wp:docPr id="488" name="Picture 488" descr="\\taw.org.uk\zone7\Homes\taw700staff\Darryn.robinson\Literacy and Numeracy\catch up premium\Activities\Student pack\pho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aw.org.uk\zone7\Homes\taw700staff\Darryn.robinson\Literacy and Numeracy\catch up premium\Activities\Student pack\phot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61" cy="152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661DEC" w:rsidRDefault="00661DEC" w:rsidP="00661DE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Pr="00661DEC" w:rsidRDefault="00661DEC" w:rsidP="00055902">
      <w:pPr>
        <w:rPr>
          <w:rFonts w:ascii="Comic Sans MS" w:hAnsi="Comic Sans MS"/>
          <w:sz w:val="32"/>
          <w:szCs w:val="32"/>
          <w:u w:val="single"/>
        </w:rPr>
      </w:pPr>
      <w:r w:rsidRPr="00661DEC">
        <w:rPr>
          <w:rFonts w:ascii="Comic Sans MS" w:hAnsi="Comic Sans MS"/>
          <w:sz w:val="32"/>
          <w:szCs w:val="32"/>
          <w:u w:val="single"/>
        </w:rPr>
        <w:lastRenderedPageBreak/>
        <w:t>Division</w:t>
      </w: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Your mentor will show you how to complete short division. Use it to find the joke.</w:t>
      </w: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CE0FEAE" wp14:editId="75D11675">
            <wp:extent cx="5274310" cy="3854303"/>
            <wp:effectExtent l="0" t="0" r="254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Pr="006C23D8" w:rsidRDefault="006C23D8" w:rsidP="006C23D8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6C23D8">
        <w:rPr>
          <w:rFonts w:ascii="Comic Sans MS" w:hAnsi="Comic Sans MS"/>
          <w:sz w:val="32"/>
          <w:szCs w:val="32"/>
          <w:u w:val="single"/>
        </w:rPr>
        <w:lastRenderedPageBreak/>
        <w:t>Catapult Averages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Challenge –You have 35 minutes to build and test a catapult to fire a marshmallow the furthest distance possible.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need to record the distance of 20 throws.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Prizes will be awarded for the highest mean, mode and median.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There will also be a prize for the shortest range (in the results – don’t confuse this with the range of your catapult)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1D6E5B" w:rsidRDefault="001D6E5B" w:rsidP="006C23D8">
      <w:pPr>
        <w:rPr>
          <w:rFonts w:ascii="Comic Sans MS" w:hAnsi="Comic Sans MS"/>
          <w:sz w:val="32"/>
          <w:szCs w:val="32"/>
        </w:rPr>
      </w:pPr>
    </w:p>
    <w:p w:rsidR="006C23D8" w:rsidRDefault="001D6E5B" w:rsidP="001D6E5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1D6E5B">
        <w:rPr>
          <w:rFonts w:ascii="Comic Sans MS" w:hAnsi="Comic Sans MS"/>
          <w:sz w:val="32"/>
          <w:szCs w:val="32"/>
          <w:u w:val="single"/>
        </w:rPr>
        <w:t>Murder Mystery</w:t>
      </w:r>
    </w:p>
    <w:p w:rsidR="001D6E5B" w:rsidRDefault="001D6E5B" w:rsidP="001D6E5B">
      <w:pPr>
        <w:jc w:val="center"/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jc w:val="center"/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Work with your mentor to solve the mystery. Prizes for the first to finish.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416DC2" w:rsidRDefault="00416DC2" w:rsidP="00416DC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Times Table Hands</w:t>
      </w:r>
    </w:p>
    <w:p w:rsidR="00416DC2" w:rsidRDefault="00416DC2" w:rsidP="00416DC2">
      <w:pPr>
        <w:rPr>
          <w:rFonts w:ascii="Comic Sans MS" w:hAnsi="Comic Sans MS"/>
          <w:sz w:val="32"/>
          <w:szCs w:val="32"/>
        </w:rPr>
      </w:pPr>
    </w:p>
    <w:p w:rsidR="00416DC2" w:rsidRDefault="00416DC2" w:rsidP="00416DC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Making sums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What are the tens</w:t>
      </w:r>
      <w:r>
        <w:rPr>
          <w:rFonts w:ascii="Comic Sans MS" w:hAnsi="Comic Sans MS"/>
          <w:sz w:val="32"/>
          <w:szCs w:val="32"/>
        </w:rPr>
        <w:t>?</w:t>
      </w:r>
    </w:p>
    <w:p w:rsidR="00416DC2" w:rsidRDefault="00416DC2" w:rsidP="00416DC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Finish the sum.</w:t>
      </w:r>
    </w:p>
    <w:p w:rsidR="00416DC2" w:rsidRPr="00055902" w:rsidRDefault="00416DC2" w:rsidP="00416DC2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416DC2" w:rsidTr="00501CAD">
        <w:tc>
          <w:tcPr>
            <w:tcW w:w="4261" w:type="dxa"/>
          </w:tcPr>
          <w:p w:rsidR="00416DC2" w:rsidRDefault="00416DC2" w:rsidP="00501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39981A01" wp14:editId="1B2A7966">
                  <wp:extent cx="2137558" cy="1596240"/>
                  <wp:effectExtent l="0" t="0" r="0" b="4445"/>
                  <wp:docPr id="15" name="Picture 15" descr="\\taw.org.uk\zone7\Homes\taw700staff\Darryn.robinson\Literacy and Numeracy\catch up premium\Activities\Student pack\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aw.org.uk\zone7\Homes\taw700staff\Darryn.robinson\Literacy and Numeracy\catch up premium\Activities\Student pack\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33" cy="159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16DC2" w:rsidRDefault="00416DC2" w:rsidP="00501C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16DC2" w:rsidTr="00501CAD">
        <w:tc>
          <w:tcPr>
            <w:tcW w:w="4261" w:type="dxa"/>
          </w:tcPr>
          <w:p w:rsidR="00416DC2" w:rsidRDefault="00416DC2" w:rsidP="00501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77FFA26" wp14:editId="13AC5135">
                  <wp:extent cx="2185059" cy="1631712"/>
                  <wp:effectExtent l="0" t="0" r="5715" b="6985"/>
                  <wp:docPr id="23" name="Picture 23" descr="\\taw.org.uk\zone7\Homes\taw700staff\Darryn.robinson\Literacy and Numeracy\catch up premium\Activities\Student pack\pho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aw.org.uk\zone7\Homes\taw700staff\Darryn.robinson\Literacy and Numeracy\catch up premium\Activities\Student pack\pho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389" cy="163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16DC2" w:rsidRDefault="00416DC2" w:rsidP="00501C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16DC2" w:rsidTr="00501CAD">
        <w:tc>
          <w:tcPr>
            <w:tcW w:w="4261" w:type="dxa"/>
          </w:tcPr>
          <w:p w:rsidR="00416DC2" w:rsidRDefault="00416DC2" w:rsidP="00501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4B42A15" wp14:editId="1EBF3A94">
                  <wp:extent cx="2220685" cy="1658317"/>
                  <wp:effectExtent l="0" t="0" r="8255" b="0"/>
                  <wp:docPr id="480" name="Picture 480" descr="\\taw.org.uk\zone7\Homes\taw700staff\Darryn.robinson\Literacy and Numeracy\catch up premium\Activities\Student pack\pho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aw.org.uk\zone7\Homes\taw700staff\Darryn.robinson\Literacy and Numeracy\catch up premium\Activities\Student pack\phot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35" cy="166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16DC2" w:rsidRDefault="00416DC2" w:rsidP="00501C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16DC2" w:rsidTr="00501CAD">
        <w:tc>
          <w:tcPr>
            <w:tcW w:w="4261" w:type="dxa"/>
          </w:tcPr>
          <w:p w:rsidR="00416DC2" w:rsidRDefault="00416DC2" w:rsidP="00501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936F62A" wp14:editId="3C8E7E27">
                  <wp:extent cx="2185060" cy="1631714"/>
                  <wp:effectExtent l="0" t="0" r="5715" b="6985"/>
                  <wp:docPr id="492" name="Picture 492" descr="\\taw.org.uk\zone7\Homes\taw700staff\Darryn.robinson\Literacy and Numeracy\catch up premium\Activities\Student pack\pho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aw.org.uk\zone7\Homes\taw700staff\Darryn.robinson\Literacy and Numeracy\catch up premium\Activities\Student pack\phot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67" cy="163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16DC2" w:rsidRDefault="00416DC2" w:rsidP="00501C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16DC2" w:rsidTr="00501CAD">
        <w:tc>
          <w:tcPr>
            <w:tcW w:w="4261" w:type="dxa"/>
          </w:tcPr>
          <w:p w:rsidR="00416DC2" w:rsidRDefault="00416DC2" w:rsidP="00501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18A704A" wp14:editId="7702A3B7">
                  <wp:extent cx="2042555" cy="1525296"/>
                  <wp:effectExtent l="0" t="0" r="0" b="0"/>
                  <wp:docPr id="493" name="Picture 493" descr="\\taw.org.uk\zone7\Homes\taw700staff\Darryn.robinson\Literacy and Numeracy\catch up premium\Activities\Student pack\pho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aw.org.uk\zone7\Homes\taw700staff\Darryn.robinson\Literacy and Numeracy\catch up premium\Activities\Student pack\phot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61" cy="152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16DC2" w:rsidRDefault="00416DC2" w:rsidP="00501C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Post visit:-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Read through the pre visit sheet you completed at the start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key target to improve was …………………………………………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Did you achieve this? ………………………………….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416DC2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key things</w:t>
      </w:r>
      <w:r w:rsidR="001D6E5B">
        <w:rPr>
          <w:rFonts w:ascii="Comic Sans MS" w:hAnsi="Comic Sans MS"/>
          <w:sz w:val="32"/>
          <w:szCs w:val="32"/>
        </w:rPr>
        <w:t xml:space="preserve"> </w:t>
      </w:r>
      <w:bookmarkStart w:id="0" w:name="_GoBack"/>
      <w:bookmarkEnd w:id="0"/>
      <w:r w:rsidR="001D6E5B">
        <w:rPr>
          <w:rFonts w:ascii="Comic Sans MS" w:hAnsi="Comic Sans MS"/>
          <w:sz w:val="32"/>
          <w:szCs w:val="32"/>
        </w:rPr>
        <w:t xml:space="preserve">I learned at </w:t>
      </w:r>
      <w:proofErr w:type="spellStart"/>
      <w:r w:rsidR="001D6E5B">
        <w:rPr>
          <w:rFonts w:ascii="Comic Sans MS" w:hAnsi="Comic Sans MS"/>
          <w:sz w:val="32"/>
          <w:szCs w:val="32"/>
        </w:rPr>
        <w:t>Colomendy</w:t>
      </w:r>
      <w:proofErr w:type="spellEnd"/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 w:rsidRPr="00055902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36161D" wp14:editId="59FB4CFF">
                <wp:simplePos x="0" y="0"/>
                <wp:positionH relativeFrom="column">
                  <wp:posOffset>44532</wp:posOffset>
                </wp:positionH>
                <wp:positionV relativeFrom="paragraph">
                  <wp:posOffset>204388</wp:posOffset>
                </wp:positionV>
                <wp:extent cx="5593278" cy="5759532"/>
                <wp:effectExtent l="19050" t="19050" r="26670" b="12700"/>
                <wp:wrapNone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278" cy="575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1)</w:t>
                            </w: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2)</w:t>
                            </w: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Pr="00055902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7" type="#_x0000_t202" style="position:absolute;margin-left:3.5pt;margin-top:16.1pt;width:440.4pt;height:45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" strokeweight="2.75pt">
                <v:textbox>
                  <w:txbxContent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1)</w:t>
                      </w: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2)</w:t>
                      </w: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Pr="00055902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Pr="001D6E5B" w:rsidRDefault="001D6E5B" w:rsidP="001D6E5B">
      <w:pPr>
        <w:rPr>
          <w:rFonts w:ascii="Comic Sans MS" w:hAnsi="Comic Sans MS"/>
          <w:sz w:val="32"/>
          <w:szCs w:val="32"/>
        </w:rPr>
      </w:pPr>
    </w:p>
    <w:sectPr w:rsidR="001D6E5B" w:rsidRPr="001D6E5B" w:rsidSect="00055902">
      <w:pgSz w:w="11906" w:h="16838"/>
      <w:pgMar w:top="993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40037"/>
    <w:multiLevelType w:val="hybridMultilevel"/>
    <w:tmpl w:val="E2CA0C52"/>
    <w:lvl w:ilvl="0" w:tplc="4D8679F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902"/>
    <w:rsid w:val="00055902"/>
    <w:rsid w:val="000C3006"/>
    <w:rsid w:val="000D13BF"/>
    <w:rsid w:val="001938F7"/>
    <w:rsid w:val="001943DF"/>
    <w:rsid w:val="001D2221"/>
    <w:rsid w:val="001D6E5B"/>
    <w:rsid w:val="002F060A"/>
    <w:rsid w:val="00416DC2"/>
    <w:rsid w:val="0054005A"/>
    <w:rsid w:val="00661DEC"/>
    <w:rsid w:val="006C23D8"/>
    <w:rsid w:val="007A73AD"/>
    <w:rsid w:val="007A74F1"/>
    <w:rsid w:val="009A3391"/>
    <w:rsid w:val="009E61A8"/>
    <w:rsid w:val="00A271EE"/>
    <w:rsid w:val="00A81860"/>
    <w:rsid w:val="00E8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559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59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5902"/>
    <w:pPr>
      <w:ind w:left="720"/>
      <w:contextualSpacing/>
    </w:pPr>
  </w:style>
  <w:style w:type="table" w:styleId="TableGrid">
    <w:name w:val="Table Grid"/>
    <w:basedOn w:val="TableNormal"/>
    <w:rsid w:val="007A74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559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59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5902"/>
    <w:pPr>
      <w:ind w:left="720"/>
      <w:contextualSpacing/>
    </w:pPr>
  </w:style>
  <w:style w:type="table" w:styleId="TableGrid">
    <w:name w:val="Table Grid"/>
    <w:basedOn w:val="TableNormal"/>
    <w:rsid w:val="007A74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CD73B-3C8D-475B-921F-BDA1C3F70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746A9942</Template>
  <TotalTime>127</TotalTime>
  <Pages>16</Pages>
  <Words>425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T&amp;W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Darryn</dc:creator>
  <cp:lastModifiedBy>Robinson, Darryn</cp:lastModifiedBy>
  <cp:revision>6</cp:revision>
  <dcterms:created xsi:type="dcterms:W3CDTF">2013-06-18T14:10:00Z</dcterms:created>
  <dcterms:modified xsi:type="dcterms:W3CDTF">2013-06-18T19:01:00Z</dcterms:modified>
</cp:coreProperties>
</file>